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B5B" w:rsidRPr="00AC4ABD" w:rsidRDefault="00C56B5B" w:rsidP="00C56B5B">
      <w:pPr>
        <w:spacing w:line="360" w:lineRule="auto"/>
        <w:ind w:firstLine="0"/>
        <w:jc w:val="center"/>
        <w:rPr>
          <w:rFonts w:ascii="Times New Roman" w:hAnsi="Times New Roman" w:cs="Times New Roman"/>
          <w:b/>
          <w:lang w:eastAsia="ru-RU"/>
        </w:rPr>
      </w:pPr>
      <w:r w:rsidRPr="00AC4ABD">
        <w:rPr>
          <w:rFonts w:ascii="Times New Roman" w:hAnsi="Times New Roman" w:cs="Times New Roman"/>
          <w:b/>
          <w:lang w:eastAsia="ru-RU"/>
        </w:rPr>
        <w:t>Реквизиты контрагента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662"/>
      </w:tblGrid>
      <w:tr w:rsidR="00C56B5B" w:rsidRPr="00AC4ABD" w:rsidTr="00C12E03">
        <w:trPr>
          <w:trHeight w:val="20"/>
        </w:trPr>
        <w:tc>
          <w:tcPr>
            <w:tcW w:w="3119" w:type="dxa"/>
          </w:tcPr>
          <w:p w:rsidR="00C56B5B" w:rsidRPr="00AC4ABD" w:rsidRDefault="00C56B5B" w:rsidP="00C12E03">
            <w:pPr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AC4ABD">
              <w:rPr>
                <w:rFonts w:ascii="Times New Roman" w:hAnsi="Times New Roman" w:cs="Times New Roman"/>
                <w:b/>
                <w:lang w:eastAsia="ru-RU"/>
              </w:rPr>
              <w:t>Полное наименование</w:t>
            </w:r>
          </w:p>
        </w:tc>
        <w:tc>
          <w:tcPr>
            <w:tcW w:w="6662" w:type="dxa"/>
            <w:vAlign w:val="center"/>
          </w:tcPr>
          <w:p w:rsidR="00C56B5B" w:rsidRPr="00AC4ABD" w:rsidRDefault="00C56B5B" w:rsidP="00C12E03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lang w:eastAsia="ru-RU"/>
              </w:rPr>
            </w:pPr>
            <w:r w:rsidRPr="00AC4ABD">
              <w:rPr>
                <w:rFonts w:ascii="Times New Roman" w:hAnsi="Times New Roman" w:cs="Times New Roman"/>
                <w:bCs/>
                <w:lang w:eastAsia="ru-RU"/>
              </w:rPr>
              <w:t>Общество с ограниченной ответственностью "Альпина72"</w:t>
            </w:r>
          </w:p>
        </w:tc>
      </w:tr>
      <w:tr w:rsidR="00C56B5B" w:rsidRPr="00AC4ABD" w:rsidTr="00C12E03">
        <w:trPr>
          <w:trHeight w:val="20"/>
        </w:trPr>
        <w:tc>
          <w:tcPr>
            <w:tcW w:w="3119" w:type="dxa"/>
          </w:tcPr>
          <w:p w:rsidR="00C56B5B" w:rsidRPr="00AC4ABD" w:rsidRDefault="00C56B5B" w:rsidP="00C12E03">
            <w:pPr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AC4ABD">
              <w:rPr>
                <w:rFonts w:ascii="Times New Roman" w:hAnsi="Times New Roman" w:cs="Times New Roman"/>
                <w:b/>
                <w:lang w:eastAsia="ru-RU"/>
              </w:rPr>
              <w:t>Сокращённое наименование</w:t>
            </w:r>
          </w:p>
        </w:tc>
        <w:tc>
          <w:tcPr>
            <w:tcW w:w="6662" w:type="dxa"/>
            <w:vAlign w:val="center"/>
          </w:tcPr>
          <w:p w:rsidR="00C56B5B" w:rsidRPr="00AC4ABD" w:rsidRDefault="00C56B5B" w:rsidP="00C12E03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lang w:eastAsia="ru-RU"/>
              </w:rPr>
            </w:pPr>
            <w:r w:rsidRPr="00AC4ABD">
              <w:rPr>
                <w:rFonts w:ascii="Times New Roman" w:hAnsi="Times New Roman" w:cs="Times New Roman"/>
                <w:bCs/>
                <w:lang w:eastAsia="ru-RU"/>
              </w:rPr>
              <w:t>ООО "Альпина72"</w:t>
            </w:r>
          </w:p>
        </w:tc>
      </w:tr>
      <w:tr w:rsidR="00C56B5B" w:rsidRPr="00AC4ABD" w:rsidTr="00C12E03">
        <w:trPr>
          <w:trHeight w:val="20"/>
        </w:trPr>
        <w:tc>
          <w:tcPr>
            <w:tcW w:w="3119" w:type="dxa"/>
          </w:tcPr>
          <w:p w:rsidR="00C56B5B" w:rsidRPr="00AC4ABD" w:rsidRDefault="00C56B5B" w:rsidP="00C12E03">
            <w:pPr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AC4ABD">
              <w:rPr>
                <w:rFonts w:ascii="Times New Roman" w:hAnsi="Times New Roman" w:cs="Times New Roman"/>
                <w:b/>
                <w:lang w:eastAsia="ru-RU"/>
              </w:rPr>
              <w:t>Юридический адрес</w:t>
            </w:r>
          </w:p>
        </w:tc>
        <w:tc>
          <w:tcPr>
            <w:tcW w:w="6662" w:type="dxa"/>
            <w:vAlign w:val="center"/>
          </w:tcPr>
          <w:p w:rsidR="00C56B5B" w:rsidRPr="00AC4ABD" w:rsidRDefault="00C56B5B" w:rsidP="00C12E03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lang w:eastAsia="ru-RU"/>
              </w:rPr>
            </w:pPr>
            <w:r w:rsidRPr="00AC4ABD">
              <w:rPr>
                <w:rFonts w:ascii="Times New Roman" w:hAnsi="Times New Roman" w:cs="Times New Roman"/>
                <w:bCs/>
                <w:lang w:eastAsia="ru-RU"/>
              </w:rPr>
              <w:t>625007, Российская Федерация, г. Тюмень, ул.  30 лет Победы, 25 строение 2 оф. 41</w:t>
            </w:r>
          </w:p>
        </w:tc>
      </w:tr>
      <w:tr w:rsidR="00C56B5B" w:rsidRPr="00AC4ABD" w:rsidTr="00C12E03">
        <w:trPr>
          <w:trHeight w:val="20"/>
        </w:trPr>
        <w:tc>
          <w:tcPr>
            <w:tcW w:w="3119" w:type="dxa"/>
          </w:tcPr>
          <w:p w:rsidR="00C56B5B" w:rsidRPr="00AC4ABD" w:rsidRDefault="00C56B5B" w:rsidP="00C12E03">
            <w:pPr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AC4ABD">
              <w:rPr>
                <w:rFonts w:ascii="Times New Roman" w:hAnsi="Times New Roman" w:cs="Times New Roman"/>
                <w:b/>
                <w:lang w:eastAsia="ru-RU"/>
              </w:rPr>
              <w:t>Почтовый адрес</w:t>
            </w:r>
          </w:p>
        </w:tc>
        <w:tc>
          <w:tcPr>
            <w:tcW w:w="6662" w:type="dxa"/>
            <w:vAlign w:val="center"/>
          </w:tcPr>
          <w:p w:rsidR="00C56B5B" w:rsidRPr="00AC4ABD" w:rsidRDefault="00C56B5B" w:rsidP="00C12E03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lang w:eastAsia="ru-RU"/>
              </w:rPr>
            </w:pPr>
            <w:r w:rsidRPr="00AC4ABD">
              <w:rPr>
                <w:rFonts w:ascii="Times New Roman" w:hAnsi="Times New Roman" w:cs="Times New Roman"/>
                <w:bCs/>
                <w:lang w:eastAsia="ru-RU"/>
              </w:rPr>
              <w:t>625007, Российская Федерация, г. Тюмень, а/я 6752</w:t>
            </w:r>
          </w:p>
        </w:tc>
      </w:tr>
      <w:tr w:rsidR="00C56B5B" w:rsidRPr="00AC4ABD" w:rsidTr="00C12E03">
        <w:trPr>
          <w:trHeight w:val="20"/>
        </w:trPr>
        <w:tc>
          <w:tcPr>
            <w:tcW w:w="3119" w:type="dxa"/>
          </w:tcPr>
          <w:p w:rsidR="00C56B5B" w:rsidRPr="00AC4ABD" w:rsidRDefault="00C56B5B" w:rsidP="00C12E03">
            <w:pPr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AC4ABD">
              <w:rPr>
                <w:rFonts w:ascii="Times New Roman" w:hAnsi="Times New Roman" w:cs="Times New Roman"/>
                <w:b/>
                <w:lang w:eastAsia="ru-RU"/>
              </w:rPr>
              <w:t>Фактический адрес</w:t>
            </w:r>
          </w:p>
        </w:tc>
        <w:tc>
          <w:tcPr>
            <w:tcW w:w="6662" w:type="dxa"/>
            <w:vAlign w:val="center"/>
          </w:tcPr>
          <w:p w:rsidR="00C56B5B" w:rsidRPr="00AC4ABD" w:rsidRDefault="00C56B5B" w:rsidP="00C12E03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lang w:eastAsia="ru-RU"/>
              </w:rPr>
            </w:pPr>
            <w:r w:rsidRPr="00AC4ABD">
              <w:rPr>
                <w:rFonts w:ascii="Times New Roman" w:hAnsi="Times New Roman" w:cs="Times New Roman"/>
                <w:bCs/>
                <w:lang w:eastAsia="ru-RU"/>
              </w:rPr>
              <w:t>625007, Российская Федерация, г. Тюмень, ул.  30 лет Победы, 25 строение 2 оф. 41</w:t>
            </w:r>
          </w:p>
        </w:tc>
      </w:tr>
      <w:tr w:rsidR="00C56B5B" w:rsidRPr="00AC4ABD" w:rsidTr="00C12E03">
        <w:trPr>
          <w:trHeight w:val="20"/>
        </w:trPr>
        <w:tc>
          <w:tcPr>
            <w:tcW w:w="3119" w:type="dxa"/>
          </w:tcPr>
          <w:p w:rsidR="00C56B5B" w:rsidRPr="00AC4ABD" w:rsidRDefault="00C56B5B" w:rsidP="00C12E03">
            <w:pPr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AC4ABD">
              <w:rPr>
                <w:rFonts w:ascii="Times New Roman" w:hAnsi="Times New Roman" w:cs="Times New Roman"/>
                <w:b/>
                <w:lang w:eastAsia="ru-RU"/>
              </w:rPr>
              <w:t>Телефоны</w:t>
            </w:r>
          </w:p>
        </w:tc>
        <w:tc>
          <w:tcPr>
            <w:tcW w:w="6662" w:type="dxa"/>
            <w:vAlign w:val="center"/>
          </w:tcPr>
          <w:p w:rsidR="00C56B5B" w:rsidRPr="00AC4ABD" w:rsidRDefault="00C56B5B" w:rsidP="00C12E03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lang w:eastAsia="ru-RU"/>
              </w:rPr>
            </w:pPr>
            <w:r w:rsidRPr="00AC4ABD">
              <w:rPr>
                <w:rFonts w:ascii="Times New Roman" w:hAnsi="Times New Roman" w:cs="Times New Roman"/>
                <w:bCs/>
                <w:lang w:eastAsia="ru-RU"/>
              </w:rPr>
              <w:t>(3452) 60-50-70, 607-720, 605-840, 533-019</w:t>
            </w:r>
          </w:p>
        </w:tc>
      </w:tr>
      <w:tr w:rsidR="00C56B5B" w:rsidRPr="00AC4ABD" w:rsidTr="00C12E03">
        <w:trPr>
          <w:trHeight w:val="20"/>
        </w:trPr>
        <w:tc>
          <w:tcPr>
            <w:tcW w:w="3119" w:type="dxa"/>
          </w:tcPr>
          <w:p w:rsidR="00C56B5B" w:rsidRPr="00AC4ABD" w:rsidRDefault="00C56B5B" w:rsidP="00C12E03">
            <w:pPr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AC4ABD">
              <w:rPr>
                <w:rFonts w:ascii="Times New Roman" w:hAnsi="Times New Roman" w:cs="Times New Roman"/>
                <w:b/>
                <w:lang w:eastAsia="ru-RU"/>
              </w:rPr>
              <w:t>ИНН/КПП</w:t>
            </w:r>
          </w:p>
        </w:tc>
        <w:tc>
          <w:tcPr>
            <w:tcW w:w="6662" w:type="dxa"/>
            <w:vAlign w:val="center"/>
          </w:tcPr>
          <w:p w:rsidR="00C56B5B" w:rsidRPr="00AC4ABD" w:rsidRDefault="00C56B5B" w:rsidP="00C12E03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lang w:eastAsia="ru-RU"/>
              </w:rPr>
            </w:pPr>
            <w:r w:rsidRPr="00AC4ABD">
              <w:rPr>
                <w:rFonts w:ascii="Times New Roman" w:hAnsi="Times New Roman" w:cs="Times New Roman"/>
                <w:bCs/>
                <w:lang w:eastAsia="ru-RU"/>
              </w:rPr>
              <w:t>7203238876/720301001</w:t>
            </w:r>
          </w:p>
        </w:tc>
      </w:tr>
      <w:tr w:rsidR="00C56B5B" w:rsidRPr="00AC4ABD" w:rsidTr="00C12E03">
        <w:trPr>
          <w:trHeight w:val="20"/>
        </w:trPr>
        <w:tc>
          <w:tcPr>
            <w:tcW w:w="3119" w:type="dxa"/>
          </w:tcPr>
          <w:p w:rsidR="00C56B5B" w:rsidRPr="00AC4ABD" w:rsidRDefault="00C56B5B" w:rsidP="00C12E03">
            <w:pPr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AC4ABD">
              <w:rPr>
                <w:rFonts w:ascii="Times New Roman" w:hAnsi="Times New Roman" w:cs="Times New Roman"/>
                <w:b/>
                <w:lang w:eastAsia="ru-RU"/>
              </w:rPr>
              <w:t>ОГРН</w:t>
            </w:r>
          </w:p>
        </w:tc>
        <w:tc>
          <w:tcPr>
            <w:tcW w:w="6662" w:type="dxa"/>
            <w:vAlign w:val="center"/>
          </w:tcPr>
          <w:p w:rsidR="00C56B5B" w:rsidRPr="00AC4ABD" w:rsidRDefault="00C56B5B" w:rsidP="00C12E03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lang w:eastAsia="ru-RU"/>
              </w:rPr>
            </w:pPr>
            <w:r w:rsidRPr="00AC4ABD">
              <w:rPr>
                <w:rFonts w:ascii="Times New Roman" w:hAnsi="Times New Roman" w:cs="Times New Roman"/>
                <w:bCs/>
                <w:lang w:eastAsia="ru-RU"/>
              </w:rPr>
              <w:t>1097232024944</w:t>
            </w:r>
          </w:p>
        </w:tc>
      </w:tr>
      <w:tr w:rsidR="00C56B5B" w:rsidRPr="00AC4ABD" w:rsidTr="00C12E03">
        <w:trPr>
          <w:trHeight w:val="20"/>
        </w:trPr>
        <w:tc>
          <w:tcPr>
            <w:tcW w:w="3119" w:type="dxa"/>
          </w:tcPr>
          <w:p w:rsidR="00C56B5B" w:rsidRPr="00AC4ABD" w:rsidRDefault="00C56B5B" w:rsidP="00C12E03">
            <w:pPr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AC4ABD">
              <w:rPr>
                <w:rFonts w:ascii="Times New Roman" w:hAnsi="Times New Roman" w:cs="Times New Roman"/>
                <w:b/>
                <w:lang w:eastAsia="ru-RU"/>
              </w:rPr>
              <w:t>ОКВЭД</w:t>
            </w:r>
          </w:p>
        </w:tc>
        <w:tc>
          <w:tcPr>
            <w:tcW w:w="6662" w:type="dxa"/>
            <w:vAlign w:val="center"/>
          </w:tcPr>
          <w:p w:rsidR="00C56B5B" w:rsidRPr="00AC4ABD" w:rsidRDefault="00C56B5B" w:rsidP="00C12E03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C4ABD">
              <w:rPr>
                <w:rFonts w:ascii="Times New Roman" w:eastAsia="Times New Roman" w:hAnsi="Times New Roman" w:cs="Times New Roman"/>
                <w:lang w:eastAsia="ru-RU"/>
              </w:rPr>
              <w:t>81.22</w:t>
            </w:r>
          </w:p>
          <w:p w:rsidR="00C56B5B" w:rsidRPr="00AC4ABD" w:rsidRDefault="00C56B5B" w:rsidP="00C12E03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lang w:eastAsia="ru-RU"/>
              </w:rPr>
            </w:pPr>
            <w:r w:rsidRPr="00AC4ABD">
              <w:rPr>
                <w:rFonts w:ascii="Times New Roman" w:eastAsia="Times New Roman" w:hAnsi="Times New Roman" w:cs="Times New Roman"/>
                <w:lang w:eastAsia="ru-RU"/>
              </w:rPr>
              <w:t xml:space="preserve">81.10, 81.21, 81.29, 85.41.9, 85.42.9, 33.20, 42.99, 43.11, </w:t>
            </w:r>
            <w:r w:rsidRPr="00AC4ABD">
              <w:rPr>
                <w:rFonts w:ascii="Times New Roman" w:hAnsi="Times New Roman" w:cs="Times New Roman"/>
              </w:rPr>
              <w:t xml:space="preserve">43.12, 43.21, 43.22, 43.29, 43.31, 43.32, 43.33, 43.34, 43.39, 43.91, 43.99, 45.20, 69.10, </w:t>
            </w:r>
            <w:r w:rsidRPr="00AC4ABD">
              <w:rPr>
                <w:rFonts w:ascii="Times New Roman" w:eastAsia="Times New Roman" w:hAnsi="Times New Roman" w:cs="Times New Roman"/>
                <w:lang w:eastAsia="ru-RU"/>
              </w:rPr>
              <w:t xml:space="preserve">69.20, 70.10, </w:t>
            </w:r>
            <w:r w:rsidRPr="00AC4ABD">
              <w:rPr>
                <w:rFonts w:ascii="Times New Roman" w:hAnsi="Times New Roman" w:cs="Times New Roman"/>
              </w:rPr>
              <w:t>70.22, 73.11</w:t>
            </w:r>
          </w:p>
        </w:tc>
      </w:tr>
      <w:tr w:rsidR="00C56B5B" w:rsidRPr="00AC4ABD" w:rsidTr="00C12E03">
        <w:trPr>
          <w:trHeight w:val="20"/>
        </w:trPr>
        <w:tc>
          <w:tcPr>
            <w:tcW w:w="3119" w:type="dxa"/>
          </w:tcPr>
          <w:p w:rsidR="00C56B5B" w:rsidRPr="00AC4ABD" w:rsidRDefault="00C56B5B" w:rsidP="00C12E03">
            <w:pPr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AC4ABD">
              <w:rPr>
                <w:rFonts w:ascii="Times New Roman" w:hAnsi="Times New Roman" w:cs="Times New Roman"/>
                <w:b/>
                <w:lang w:eastAsia="ru-RU"/>
              </w:rPr>
              <w:t>ОКПО</w:t>
            </w:r>
          </w:p>
        </w:tc>
        <w:tc>
          <w:tcPr>
            <w:tcW w:w="6662" w:type="dxa"/>
            <w:vAlign w:val="center"/>
          </w:tcPr>
          <w:p w:rsidR="00C56B5B" w:rsidRPr="00AC4ABD" w:rsidRDefault="00C56B5B" w:rsidP="00C12E03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lang w:eastAsia="ru-RU"/>
              </w:rPr>
            </w:pPr>
            <w:r w:rsidRPr="00AC4ABD">
              <w:rPr>
                <w:rFonts w:ascii="Times New Roman" w:hAnsi="Times New Roman" w:cs="Times New Roman"/>
                <w:bCs/>
                <w:lang w:eastAsia="ru-RU"/>
              </w:rPr>
              <w:t>62018476</w:t>
            </w:r>
          </w:p>
        </w:tc>
      </w:tr>
      <w:tr w:rsidR="00C56B5B" w:rsidRPr="00AC4ABD" w:rsidTr="00C12E03">
        <w:trPr>
          <w:trHeight w:val="20"/>
        </w:trPr>
        <w:tc>
          <w:tcPr>
            <w:tcW w:w="3119" w:type="dxa"/>
          </w:tcPr>
          <w:p w:rsidR="00C56B5B" w:rsidRPr="00AC4ABD" w:rsidRDefault="00C56B5B" w:rsidP="00C12E03">
            <w:pPr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AC4ABD">
              <w:rPr>
                <w:rFonts w:ascii="Times New Roman" w:hAnsi="Times New Roman" w:cs="Times New Roman"/>
                <w:b/>
                <w:lang w:eastAsia="ru-RU"/>
              </w:rPr>
              <w:t>ОКАТО</w:t>
            </w:r>
          </w:p>
        </w:tc>
        <w:tc>
          <w:tcPr>
            <w:tcW w:w="6662" w:type="dxa"/>
            <w:vAlign w:val="center"/>
          </w:tcPr>
          <w:p w:rsidR="00C56B5B" w:rsidRPr="00AC4ABD" w:rsidRDefault="00C56B5B" w:rsidP="00C12E03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lang w:eastAsia="ru-RU"/>
              </w:rPr>
            </w:pPr>
            <w:r w:rsidRPr="00AC4ABD">
              <w:rPr>
                <w:rFonts w:ascii="Times New Roman" w:hAnsi="Times New Roman" w:cs="Times New Roman"/>
                <w:bCs/>
                <w:lang w:eastAsia="ru-RU"/>
              </w:rPr>
              <w:t>71401368000</w:t>
            </w:r>
          </w:p>
        </w:tc>
      </w:tr>
      <w:tr w:rsidR="00C56B5B" w:rsidRPr="00AC4ABD" w:rsidTr="00C12E03">
        <w:trPr>
          <w:trHeight w:val="20"/>
        </w:trPr>
        <w:tc>
          <w:tcPr>
            <w:tcW w:w="3119" w:type="dxa"/>
          </w:tcPr>
          <w:p w:rsidR="00C56B5B" w:rsidRPr="00AC4ABD" w:rsidRDefault="00C56B5B" w:rsidP="00C12E03">
            <w:pPr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AC4ABD">
              <w:rPr>
                <w:rFonts w:ascii="Times New Roman" w:hAnsi="Times New Roman" w:cs="Times New Roman"/>
                <w:b/>
                <w:lang w:eastAsia="ru-RU"/>
              </w:rPr>
              <w:t>ОКТМО</w:t>
            </w:r>
          </w:p>
        </w:tc>
        <w:tc>
          <w:tcPr>
            <w:tcW w:w="6662" w:type="dxa"/>
            <w:vAlign w:val="center"/>
          </w:tcPr>
          <w:p w:rsidR="00C56B5B" w:rsidRPr="00AC4ABD" w:rsidRDefault="00C56B5B" w:rsidP="00C12E03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lang w:eastAsia="ru-RU"/>
              </w:rPr>
            </w:pPr>
            <w:r w:rsidRPr="00AC4ABD">
              <w:rPr>
                <w:rFonts w:ascii="Times New Roman" w:hAnsi="Times New Roman" w:cs="Times New Roman"/>
                <w:bCs/>
                <w:lang w:eastAsia="ru-RU"/>
              </w:rPr>
              <w:t>71701000</w:t>
            </w:r>
          </w:p>
        </w:tc>
      </w:tr>
      <w:tr w:rsidR="00C56B5B" w:rsidRPr="00AC4ABD" w:rsidTr="00C12E03">
        <w:trPr>
          <w:trHeight w:val="20"/>
        </w:trPr>
        <w:tc>
          <w:tcPr>
            <w:tcW w:w="3119" w:type="dxa"/>
          </w:tcPr>
          <w:p w:rsidR="00C56B5B" w:rsidRPr="00AC4ABD" w:rsidRDefault="00C56B5B" w:rsidP="00C12E03">
            <w:pPr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AC4ABD">
              <w:rPr>
                <w:rFonts w:ascii="Times New Roman" w:hAnsi="Times New Roman" w:cs="Times New Roman"/>
                <w:b/>
                <w:lang w:eastAsia="ru-RU"/>
              </w:rPr>
              <w:t>ОКСМ</w:t>
            </w:r>
          </w:p>
        </w:tc>
        <w:tc>
          <w:tcPr>
            <w:tcW w:w="6662" w:type="dxa"/>
            <w:vAlign w:val="center"/>
          </w:tcPr>
          <w:p w:rsidR="00C56B5B" w:rsidRPr="00AC4ABD" w:rsidRDefault="00C56B5B" w:rsidP="00C12E03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lang w:eastAsia="ru-RU"/>
              </w:rPr>
            </w:pPr>
            <w:r w:rsidRPr="00AC4ABD">
              <w:rPr>
                <w:rFonts w:ascii="Times New Roman" w:hAnsi="Times New Roman" w:cs="Times New Roman"/>
                <w:bCs/>
                <w:lang w:eastAsia="ru-RU"/>
              </w:rPr>
              <w:t>RU RUS  643</w:t>
            </w:r>
          </w:p>
        </w:tc>
      </w:tr>
      <w:tr w:rsidR="00C56B5B" w:rsidRPr="00AC4ABD" w:rsidTr="00C12E03">
        <w:trPr>
          <w:trHeight w:val="20"/>
        </w:trPr>
        <w:tc>
          <w:tcPr>
            <w:tcW w:w="3119" w:type="dxa"/>
          </w:tcPr>
          <w:p w:rsidR="00C56B5B" w:rsidRPr="00AC4ABD" w:rsidRDefault="00C56B5B" w:rsidP="00C12E03">
            <w:pPr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AC4ABD">
              <w:rPr>
                <w:rFonts w:ascii="Times New Roman" w:hAnsi="Times New Roman" w:cs="Times New Roman"/>
                <w:b/>
                <w:lang w:eastAsia="ru-RU"/>
              </w:rPr>
              <w:t>ОКФС</w:t>
            </w:r>
          </w:p>
        </w:tc>
        <w:tc>
          <w:tcPr>
            <w:tcW w:w="6662" w:type="dxa"/>
            <w:vAlign w:val="center"/>
          </w:tcPr>
          <w:p w:rsidR="00C56B5B" w:rsidRPr="00AC4ABD" w:rsidRDefault="00C56B5B" w:rsidP="00C12E03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lang w:eastAsia="ru-RU"/>
              </w:rPr>
            </w:pPr>
            <w:r w:rsidRPr="00AC4ABD">
              <w:rPr>
                <w:rFonts w:ascii="Times New Roman" w:hAnsi="Times New Roman" w:cs="Times New Roman"/>
                <w:bCs/>
                <w:lang w:eastAsia="ru-RU"/>
              </w:rPr>
              <w:t>16</w:t>
            </w:r>
          </w:p>
        </w:tc>
      </w:tr>
      <w:tr w:rsidR="00C56B5B" w:rsidRPr="00AC4ABD" w:rsidTr="00C12E03">
        <w:trPr>
          <w:trHeight w:val="20"/>
        </w:trPr>
        <w:tc>
          <w:tcPr>
            <w:tcW w:w="3119" w:type="dxa"/>
          </w:tcPr>
          <w:p w:rsidR="00C56B5B" w:rsidRPr="00AC4ABD" w:rsidRDefault="00C56B5B" w:rsidP="00C12E03">
            <w:pPr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AC4ABD">
              <w:rPr>
                <w:rFonts w:ascii="Times New Roman" w:hAnsi="Times New Roman" w:cs="Times New Roman"/>
                <w:b/>
                <w:lang w:eastAsia="ru-RU"/>
              </w:rPr>
              <w:t>ОКОПФ</w:t>
            </w:r>
          </w:p>
        </w:tc>
        <w:tc>
          <w:tcPr>
            <w:tcW w:w="6662" w:type="dxa"/>
            <w:vAlign w:val="center"/>
          </w:tcPr>
          <w:p w:rsidR="00C56B5B" w:rsidRPr="00AC4ABD" w:rsidRDefault="00C56B5B" w:rsidP="00C12E03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lang w:eastAsia="ru-RU"/>
              </w:rPr>
            </w:pPr>
            <w:r w:rsidRPr="00AC4ABD">
              <w:rPr>
                <w:rFonts w:ascii="Times New Roman" w:hAnsi="Times New Roman" w:cs="Times New Roman"/>
                <w:bCs/>
                <w:lang w:eastAsia="ru-RU"/>
              </w:rPr>
              <w:t>65</w:t>
            </w:r>
          </w:p>
        </w:tc>
      </w:tr>
      <w:tr w:rsidR="00C56B5B" w:rsidRPr="00AC4ABD" w:rsidTr="00C12E03">
        <w:trPr>
          <w:trHeight w:val="20"/>
        </w:trPr>
        <w:tc>
          <w:tcPr>
            <w:tcW w:w="3119" w:type="dxa"/>
          </w:tcPr>
          <w:p w:rsidR="00C56B5B" w:rsidRPr="00AC4ABD" w:rsidRDefault="00C56B5B" w:rsidP="00C12E03">
            <w:pPr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AC4ABD">
              <w:rPr>
                <w:rFonts w:ascii="Times New Roman" w:hAnsi="Times New Roman" w:cs="Times New Roman"/>
                <w:b/>
                <w:lang w:eastAsia="ru-RU"/>
              </w:rPr>
              <w:t>Электронный адрес</w:t>
            </w:r>
          </w:p>
        </w:tc>
        <w:tc>
          <w:tcPr>
            <w:tcW w:w="6662" w:type="dxa"/>
            <w:vAlign w:val="center"/>
          </w:tcPr>
          <w:p w:rsidR="00C56B5B" w:rsidRPr="00AC4ABD" w:rsidRDefault="000D253C" w:rsidP="00C12E03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lang w:eastAsia="ru-RU"/>
              </w:rPr>
            </w:pPr>
            <w:hyperlink r:id="rId6" w:history="1">
              <w:r w:rsidR="00C56B5B" w:rsidRPr="00AC4ABD">
                <w:rPr>
                  <w:rFonts w:ascii="Times New Roman" w:hAnsi="Times New Roman" w:cs="Times New Roman"/>
                  <w:bCs/>
                  <w:lang w:eastAsia="ru-RU"/>
                </w:rPr>
                <w:t>alpina72@ya.ru</w:t>
              </w:r>
            </w:hyperlink>
          </w:p>
        </w:tc>
      </w:tr>
      <w:tr w:rsidR="00C56B5B" w:rsidRPr="00AC4ABD" w:rsidTr="00C12E03">
        <w:trPr>
          <w:trHeight w:val="20"/>
        </w:trPr>
        <w:tc>
          <w:tcPr>
            <w:tcW w:w="3119" w:type="dxa"/>
          </w:tcPr>
          <w:p w:rsidR="00C56B5B" w:rsidRPr="00AC4ABD" w:rsidRDefault="00C56B5B" w:rsidP="00C12E03">
            <w:pPr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AC4ABD">
              <w:rPr>
                <w:rFonts w:ascii="Times New Roman" w:hAnsi="Times New Roman" w:cs="Times New Roman"/>
                <w:b/>
                <w:lang w:eastAsia="ru-RU"/>
              </w:rPr>
              <w:t>Веб-сайт</w:t>
            </w:r>
          </w:p>
        </w:tc>
        <w:tc>
          <w:tcPr>
            <w:tcW w:w="6662" w:type="dxa"/>
            <w:vAlign w:val="center"/>
          </w:tcPr>
          <w:p w:rsidR="00C56B5B" w:rsidRPr="00AC4ABD" w:rsidRDefault="000D253C" w:rsidP="00C12E03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lang w:eastAsia="ru-RU"/>
              </w:rPr>
            </w:pPr>
            <w:hyperlink r:id="rId7" w:history="1">
              <w:r w:rsidR="00C56B5B" w:rsidRPr="00AC4ABD">
                <w:rPr>
                  <w:rStyle w:val="a7"/>
                  <w:rFonts w:ascii="Times New Roman" w:hAnsi="Times New Roman" w:cs="Times New Roman"/>
                  <w:bCs/>
                  <w:lang w:eastAsia="ru-RU"/>
                </w:rPr>
                <w:t>www.альпина72.рф</w:t>
              </w:r>
            </w:hyperlink>
          </w:p>
        </w:tc>
      </w:tr>
      <w:tr w:rsidR="00C56B5B" w:rsidRPr="00AC4ABD" w:rsidTr="00C12E03">
        <w:trPr>
          <w:trHeight w:val="20"/>
        </w:trPr>
        <w:tc>
          <w:tcPr>
            <w:tcW w:w="3119" w:type="dxa"/>
          </w:tcPr>
          <w:p w:rsidR="00C56B5B" w:rsidRPr="00AC4ABD" w:rsidRDefault="00C56B5B" w:rsidP="00C12E03">
            <w:pPr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AC4ABD">
              <w:rPr>
                <w:rFonts w:ascii="Times New Roman" w:hAnsi="Times New Roman" w:cs="Times New Roman"/>
                <w:b/>
                <w:lang w:eastAsia="ru-RU"/>
              </w:rPr>
              <w:t>Руководитель</w:t>
            </w:r>
          </w:p>
        </w:tc>
        <w:tc>
          <w:tcPr>
            <w:tcW w:w="6662" w:type="dxa"/>
            <w:vAlign w:val="center"/>
          </w:tcPr>
          <w:p w:rsidR="00C56B5B" w:rsidRPr="00AC4ABD" w:rsidRDefault="00C56B5B" w:rsidP="00C12E03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lang w:eastAsia="ru-RU"/>
              </w:rPr>
            </w:pPr>
            <w:r w:rsidRPr="00AC4ABD">
              <w:rPr>
                <w:rFonts w:ascii="Times New Roman" w:hAnsi="Times New Roman" w:cs="Times New Roman"/>
                <w:bCs/>
                <w:lang w:eastAsia="ru-RU"/>
              </w:rPr>
              <w:t>Директор: Лутцев Алексей Валерьевич</w:t>
            </w:r>
          </w:p>
        </w:tc>
      </w:tr>
      <w:tr w:rsidR="00C56B5B" w:rsidRPr="00AC4ABD" w:rsidTr="00C12E03">
        <w:trPr>
          <w:trHeight w:val="20"/>
        </w:trPr>
        <w:tc>
          <w:tcPr>
            <w:tcW w:w="3119" w:type="dxa"/>
          </w:tcPr>
          <w:p w:rsidR="00C56B5B" w:rsidRPr="00AC4ABD" w:rsidRDefault="00C56B5B" w:rsidP="00C12E03">
            <w:pPr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AC4ABD">
              <w:rPr>
                <w:rFonts w:ascii="Times New Roman" w:hAnsi="Times New Roman" w:cs="Times New Roman"/>
                <w:b/>
                <w:lang w:eastAsia="ru-RU"/>
              </w:rPr>
              <w:t>Действует на основании</w:t>
            </w:r>
          </w:p>
        </w:tc>
        <w:tc>
          <w:tcPr>
            <w:tcW w:w="6662" w:type="dxa"/>
            <w:vAlign w:val="center"/>
          </w:tcPr>
          <w:p w:rsidR="00C56B5B" w:rsidRPr="00AC4ABD" w:rsidRDefault="00C56B5B" w:rsidP="00C12E03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lang w:eastAsia="ru-RU"/>
              </w:rPr>
            </w:pPr>
            <w:r w:rsidRPr="00AC4ABD">
              <w:rPr>
                <w:rFonts w:ascii="Times New Roman" w:hAnsi="Times New Roman" w:cs="Times New Roman"/>
                <w:bCs/>
                <w:lang w:eastAsia="ru-RU"/>
              </w:rPr>
              <w:t>Устава</w:t>
            </w:r>
          </w:p>
        </w:tc>
      </w:tr>
      <w:tr w:rsidR="00C56B5B" w:rsidRPr="00AC4ABD" w:rsidTr="00C12E03">
        <w:trPr>
          <w:trHeight w:val="20"/>
        </w:trPr>
        <w:tc>
          <w:tcPr>
            <w:tcW w:w="3119" w:type="dxa"/>
          </w:tcPr>
          <w:p w:rsidR="00C56B5B" w:rsidRPr="00AC4ABD" w:rsidRDefault="00C56B5B" w:rsidP="00C12E03">
            <w:pPr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AC4ABD">
              <w:rPr>
                <w:rFonts w:ascii="Times New Roman" w:hAnsi="Times New Roman" w:cs="Times New Roman"/>
                <w:b/>
                <w:lang w:eastAsia="ru-RU"/>
              </w:rPr>
              <w:t>Дата регистрации</w:t>
            </w:r>
          </w:p>
        </w:tc>
        <w:tc>
          <w:tcPr>
            <w:tcW w:w="6662" w:type="dxa"/>
            <w:vAlign w:val="center"/>
          </w:tcPr>
          <w:p w:rsidR="00C56B5B" w:rsidRPr="00AC4ABD" w:rsidRDefault="00C56B5B" w:rsidP="00C12E03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lang w:eastAsia="ru-RU"/>
              </w:rPr>
            </w:pPr>
            <w:r w:rsidRPr="00AC4ABD">
              <w:rPr>
                <w:rFonts w:ascii="Times New Roman" w:hAnsi="Times New Roman" w:cs="Times New Roman"/>
                <w:bCs/>
                <w:lang w:eastAsia="ru-RU"/>
              </w:rPr>
              <w:t>25 сентября 2009 г.</w:t>
            </w:r>
          </w:p>
        </w:tc>
      </w:tr>
      <w:tr w:rsidR="00C56B5B" w:rsidRPr="00AC4ABD" w:rsidTr="00C12E03">
        <w:trPr>
          <w:trHeight w:val="20"/>
        </w:trPr>
        <w:tc>
          <w:tcPr>
            <w:tcW w:w="3119" w:type="dxa"/>
          </w:tcPr>
          <w:p w:rsidR="00C56B5B" w:rsidRPr="00AC4ABD" w:rsidRDefault="00C56B5B" w:rsidP="00C12E03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lang w:eastAsia="ru-RU"/>
              </w:rPr>
            </w:pPr>
            <w:r w:rsidRPr="00AC4ABD">
              <w:rPr>
                <w:rFonts w:ascii="Times New Roman" w:hAnsi="Times New Roman" w:cs="Times New Roman"/>
                <w:b/>
                <w:lang w:eastAsia="ru-RU"/>
              </w:rPr>
              <w:t xml:space="preserve">Наименование банка </w:t>
            </w:r>
          </w:p>
        </w:tc>
        <w:tc>
          <w:tcPr>
            <w:tcW w:w="6662" w:type="dxa"/>
            <w:vAlign w:val="center"/>
          </w:tcPr>
          <w:p w:rsidR="00C56B5B" w:rsidRPr="00AC4ABD" w:rsidRDefault="00C56B5B" w:rsidP="00C12E03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lang w:eastAsia="ru-RU"/>
              </w:rPr>
            </w:pPr>
            <w:proofErr w:type="gramStart"/>
            <w:r w:rsidRPr="00AC4ABD">
              <w:rPr>
                <w:rFonts w:ascii="Times New Roman" w:hAnsi="Times New Roman" w:cs="Times New Roman"/>
                <w:bCs/>
                <w:lang w:eastAsia="ru-RU"/>
              </w:rPr>
              <w:t>ЗАПАДНО-СИБИРСКИЙ</w:t>
            </w:r>
            <w:proofErr w:type="gramEnd"/>
            <w:r w:rsidRPr="00AC4ABD">
              <w:rPr>
                <w:rFonts w:ascii="Times New Roman" w:hAnsi="Times New Roman" w:cs="Times New Roman"/>
                <w:bCs/>
                <w:lang w:eastAsia="ru-RU"/>
              </w:rPr>
              <w:t xml:space="preserve"> БАНК ПАО СБЕРБАНК г. Тюмень</w:t>
            </w:r>
          </w:p>
        </w:tc>
      </w:tr>
      <w:tr w:rsidR="00C56B5B" w:rsidRPr="00AC4ABD" w:rsidTr="00C12E03">
        <w:trPr>
          <w:trHeight w:val="20"/>
        </w:trPr>
        <w:tc>
          <w:tcPr>
            <w:tcW w:w="3119" w:type="dxa"/>
          </w:tcPr>
          <w:p w:rsidR="00C56B5B" w:rsidRPr="00AC4ABD" w:rsidRDefault="00C56B5B" w:rsidP="00C12E03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lang w:eastAsia="ru-RU"/>
              </w:rPr>
            </w:pPr>
            <w:r w:rsidRPr="00AC4ABD">
              <w:rPr>
                <w:rFonts w:ascii="Times New Roman" w:hAnsi="Times New Roman" w:cs="Times New Roman"/>
                <w:b/>
                <w:lang w:eastAsia="ru-RU"/>
              </w:rPr>
              <w:t xml:space="preserve">Расчётный счёт № </w:t>
            </w:r>
          </w:p>
        </w:tc>
        <w:tc>
          <w:tcPr>
            <w:tcW w:w="6662" w:type="dxa"/>
            <w:vAlign w:val="center"/>
          </w:tcPr>
          <w:p w:rsidR="00C56B5B" w:rsidRPr="00AC4ABD" w:rsidRDefault="00C56B5B" w:rsidP="00C12E03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lang w:eastAsia="ru-RU"/>
              </w:rPr>
            </w:pPr>
            <w:r w:rsidRPr="00AC4ABD">
              <w:rPr>
                <w:rFonts w:ascii="Times New Roman" w:hAnsi="Times New Roman" w:cs="Times New Roman"/>
                <w:bCs/>
                <w:lang w:eastAsia="ru-RU"/>
              </w:rPr>
              <w:t>40702810967100046092</w:t>
            </w:r>
          </w:p>
        </w:tc>
      </w:tr>
      <w:tr w:rsidR="00C56B5B" w:rsidRPr="00AC4ABD" w:rsidTr="00C12E03">
        <w:trPr>
          <w:trHeight w:val="20"/>
        </w:trPr>
        <w:tc>
          <w:tcPr>
            <w:tcW w:w="3119" w:type="dxa"/>
          </w:tcPr>
          <w:p w:rsidR="00C56B5B" w:rsidRPr="00AC4ABD" w:rsidRDefault="00C56B5B" w:rsidP="00C12E03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lang w:eastAsia="ru-RU"/>
              </w:rPr>
            </w:pPr>
            <w:r w:rsidRPr="00AC4ABD">
              <w:rPr>
                <w:rFonts w:ascii="Times New Roman" w:hAnsi="Times New Roman" w:cs="Times New Roman"/>
                <w:b/>
                <w:lang w:eastAsia="ru-RU"/>
              </w:rPr>
              <w:t xml:space="preserve">БИК </w:t>
            </w:r>
          </w:p>
        </w:tc>
        <w:tc>
          <w:tcPr>
            <w:tcW w:w="6662" w:type="dxa"/>
            <w:vAlign w:val="center"/>
          </w:tcPr>
          <w:p w:rsidR="00C56B5B" w:rsidRPr="00AC4ABD" w:rsidRDefault="00C56B5B" w:rsidP="00C12E03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lang w:eastAsia="ru-RU"/>
              </w:rPr>
            </w:pPr>
            <w:r w:rsidRPr="00AC4ABD">
              <w:rPr>
                <w:rFonts w:ascii="Times New Roman" w:hAnsi="Times New Roman" w:cs="Times New Roman"/>
                <w:bCs/>
                <w:lang w:eastAsia="ru-RU"/>
              </w:rPr>
              <w:t>047102651</w:t>
            </w:r>
          </w:p>
        </w:tc>
      </w:tr>
      <w:tr w:rsidR="00C56B5B" w:rsidRPr="00AC4ABD" w:rsidTr="00C12E03">
        <w:trPr>
          <w:trHeight w:val="20"/>
        </w:trPr>
        <w:tc>
          <w:tcPr>
            <w:tcW w:w="3119" w:type="dxa"/>
          </w:tcPr>
          <w:p w:rsidR="00C56B5B" w:rsidRPr="00AC4ABD" w:rsidRDefault="00C56B5B" w:rsidP="00C12E03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lang w:eastAsia="ru-RU"/>
              </w:rPr>
            </w:pPr>
            <w:r w:rsidRPr="00AC4ABD">
              <w:rPr>
                <w:rFonts w:ascii="Times New Roman" w:hAnsi="Times New Roman" w:cs="Times New Roman"/>
                <w:b/>
                <w:lang w:eastAsia="ru-RU"/>
              </w:rPr>
              <w:t>К/с</w:t>
            </w:r>
          </w:p>
        </w:tc>
        <w:tc>
          <w:tcPr>
            <w:tcW w:w="6662" w:type="dxa"/>
            <w:vAlign w:val="center"/>
          </w:tcPr>
          <w:p w:rsidR="00C56B5B" w:rsidRPr="00AC4ABD" w:rsidRDefault="00C56B5B" w:rsidP="00C12E03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lang w:eastAsia="ru-RU"/>
              </w:rPr>
            </w:pPr>
            <w:r w:rsidRPr="00AC4ABD">
              <w:rPr>
                <w:rFonts w:ascii="Times New Roman" w:hAnsi="Times New Roman" w:cs="Times New Roman"/>
                <w:bCs/>
                <w:lang w:eastAsia="ru-RU"/>
              </w:rPr>
              <w:t>30101810800000000651</w:t>
            </w:r>
          </w:p>
        </w:tc>
      </w:tr>
      <w:tr w:rsidR="00C56B5B" w:rsidRPr="00AC4ABD" w:rsidTr="00C12E03">
        <w:trPr>
          <w:trHeight w:val="414"/>
        </w:trPr>
        <w:tc>
          <w:tcPr>
            <w:tcW w:w="3119" w:type="dxa"/>
          </w:tcPr>
          <w:p w:rsidR="00C56B5B" w:rsidRPr="00AC4ABD" w:rsidRDefault="00C56B5B" w:rsidP="00C12E03">
            <w:pPr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AC4ABD">
              <w:rPr>
                <w:rFonts w:ascii="Times New Roman" w:hAnsi="Times New Roman" w:cs="Times New Roman"/>
                <w:b/>
                <w:lang w:eastAsia="ru-RU"/>
              </w:rPr>
              <w:t>Налогообложение</w:t>
            </w:r>
          </w:p>
        </w:tc>
        <w:tc>
          <w:tcPr>
            <w:tcW w:w="6662" w:type="dxa"/>
            <w:vAlign w:val="center"/>
          </w:tcPr>
          <w:p w:rsidR="00C56B5B" w:rsidRPr="00AC4ABD" w:rsidRDefault="00C56B5B" w:rsidP="00C12E03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lang w:eastAsia="ru-RU"/>
              </w:rPr>
            </w:pPr>
            <w:r w:rsidRPr="00AC4ABD">
              <w:rPr>
                <w:rFonts w:ascii="Times New Roman" w:hAnsi="Times New Roman" w:cs="Times New Roman"/>
                <w:bCs/>
                <w:lang w:eastAsia="ru-RU"/>
              </w:rPr>
              <w:t>Упрощённая система налогообложения, без НДС.</w:t>
            </w:r>
          </w:p>
          <w:p w:rsidR="00C56B5B" w:rsidRPr="00AC4ABD" w:rsidRDefault="00C56B5B" w:rsidP="00C12E03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lang w:eastAsia="ru-RU"/>
              </w:rPr>
            </w:pPr>
            <w:r w:rsidRPr="00AC4ABD">
              <w:rPr>
                <w:rFonts w:ascii="Times New Roman" w:hAnsi="Times New Roman" w:cs="Times New Roman"/>
                <w:bCs/>
                <w:lang w:eastAsia="ru-RU"/>
              </w:rPr>
              <w:t>(Уведомление ИФНС России по г. Тюмени №3 за № 8629/289 от 01.10.2009 г.)</w:t>
            </w:r>
          </w:p>
        </w:tc>
      </w:tr>
    </w:tbl>
    <w:p w:rsidR="00C56B5B" w:rsidRPr="00AC4ABD" w:rsidRDefault="00C56B5B" w:rsidP="00C56B5B">
      <w:pPr>
        <w:tabs>
          <w:tab w:val="left" w:pos="6912"/>
        </w:tabs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</w:r>
    </w:p>
    <w:p w:rsidR="00C56B5B" w:rsidRPr="00AC4ABD" w:rsidRDefault="00C56B5B" w:rsidP="00C56B5B">
      <w:pPr>
        <w:ind w:firstLine="567"/>
        <w:rPr>
          <w:rFonts w:ascii="Times New Roman" w:hAnsi="Times New Roman" w:cs="Times New Roman"/>
          <w:color w:val="000000"/>
        </w:rPr>
      </w:pPr>
      <w:r w:rsidRPr="00AC4ABD">
        <w:rPr>
          <w:rFonts w:ascii="Times New Roman" w:hAnsi="Times New Roman" w:cs="Times New Roman"/>
          <w:color w:val="000000"/>
        </w:rPr>
        <w:t xml:space="preserve"> Кратко:</w:t>
      </w:r>
    </w:p>
    <w:p w:rsidR="00C56B5B" w:rsidRPr="00AC4ABD" w:rsidRDefault="00C56B5B" w:rsidP="00C56B5B">
      <w:pPr>
        <w:pStyle w:val="aa"/>
      </w:pPr>
      <w:r w:rsidRPr="00AC4ABD">
        <w:t>ООО "Альпина72"</w:t>
      </w:r>
    </w:p>
    <w:p w:rsidR="00C56B5B" w:rsidRPr="00AC4ABD" w:rsidRDefault="00C56B5B" w:rsidP="00C56B5B">
      <w:pPr>
        <w:pStyle w:val="aa"/>
        <w:rPr>
          <w:bCs/>
        </w:rPr>
      </w:pPr>
      <w:r w:rsidRPr="00AC4ABD">
        <w:rPr>
          <w:bCs/>
        </w:rPr>
        <w:t xml:space="preserve">625007, </w:t>
      </w:r>
      <w:r w:rsidR="00EE122D">
        <w:rPr>
          <w:bCs/>
        </w:rPr>
        <w:t>РФ</w:t>
      </w:r>
      <w:r w:rsidRPr="00AC4ABD">
        <w:rPr>
          <w:bCs/>
        </w:rPr>
        <w:t>, г. Тюмень, ул</w:t>
      </w:r>
      <w:r w:rsidR="00EE122D">
        <w:rPr>
          <w:bCs/>
        </w:rPr>
        <w:t>.  30 лет Победы, 25 строение 2</w:t>
      </w:r>
    </w:p>
    <w:p w:rsidR="00C56B5B" w:rsidRPr="00AC4ABD" w:rsidRDefault="00C56B5B" w:rsidP="00C56B5B">
      <w:pPr>
        <w:pStyle w:val="aa"/>
        <w:rPr>
          <w:color w:val="000000"/>
        </w:rPr>
      </w:pPr>
      <w:r w:rsidRPr="00AC4ABD">
        <w:t>ИНН/КПП 7203238876/720301001</w:t>
      </w:r>
    </w:p>
    <w:p w:rsidR="00C56B5B" w:rsidRPr="00AC4ABD" w:rsidRDefault="00C56B5B" w:rsidP="00C56B5B">
      <w:pPr>
        <w:pStyle w:val="aa"/>
      </w:pPr>
      <w:r w:rsidRPr="00AC4ABD">
        <w:rPr>
          <w:color w:val="000000"/>
        </w:rPr>
        <w:t xml:space="preserve">р/с </w:t>
      </w:r>
      <w:r w:rsidRPr="00AC4ABD">
        <w:t>40702810967100046092</w:t>
      </w:r>
    </w:p>
    <w:p w:rsidR="00C56B5B" w:rsidRPr="00AC4ABD" w:rsidRDefault="00C56B5B" w:rsidP="00C56B5B">
      <w:pPr>
        <w:pStyle w:val="aa"/>
      </w:pPr>
      <w:r w:rsidRPr="00AC4ABD">
        <w:t xml:space="preserve">в </w:t>
      </w:r>
      <w:proofErr w:type="gramStart"/>
      <w:r w:rsidRPr="00AC4ABD">
        <w:t>ЗАПАДНО-СИБИРСКОМ</w:t>
      </w:r>
      <w:proofErr w:type="gramEnd"/>
      <w:r w:rsidRPr="00AC4ABD">
        <w:t xml:space="preserve"> БАНКЕ ПАО СБЕРБАНК Г.ТЮМЕНЬ</w:t>
      </w:r>
    </w:p>
    <w:p w:rsidR="00C56B5B" w:rsidRPr="00AC4ABD" w:rsidRDefault="00C56B5B" w:rsidP="00C56B5B">
      <w:pPr>
        <w:pStyle w:val="aa"/>
      </w:pPr>
      <w:r w:rsidRPr="00AC4ABD">
        <w:t>БИК 047102651</w:t>
      </w:r>
    </w:p>
    <w:p w:rsidR="00C56B5B" w:rsidRPr="00AC4ABD" w:rsidRDefault="00C56B5B" w:rsidP="00C56B5B">
      <w:pPr>
        <w:pStyle w:val="aa"/>
      </w:pPr>
      <w:r w:rsidRPr="00AC4ABD">
        <w:t>к/с 30101810800000000651</w:t>
      </w:r>
    </w:p>
    <w:p w:rsidR="00C56B5B" w:rsidRPr="00AC4ABD" w:rsidRDefault="00C56B5B" w:rsidP="00C56B5B">
      <w:pPr>
        <w:pStyle w:val="aa"/>
        <w:rPr>
          <w:color w:val="000000"/>
        </w:rPr>
      </w:pPr>
      <w:r w:rsidRPr="00AC4ABD">
        <w:rPr>
          <w:color w:val="000000"/>
        </w:rPr>
        <w:t xml:space="preserve">тел. </w:t>
      </w:r>
      <w:r w:rsidRPr="00AC4ABD">
        <w:t>(3452) 60-50-70, 607-720, 605-840, 533-019</w:t>
      </w:r>
    </w:p>
    <w:p w:rsidR="000C11EE" w:rsidRPr="00C56B5B" w:rsidRDefault="000C11EE" w:rsidP="00A26107">
      <w:pPr>
        <w:ind w:firstLine="567"/>
        <w:rPr>
          <w:rFonts w:asciiTheme="majorHAnsi" w:hAnsiTheme="majorHAnsi" w:cs="Arial"/>
          <w:color w:val="000000" w:themeColor="text1"/>
          <w:sz w:val="24"/>
          <w:szCs w:val="24"/>
        </w:rPr>
      </w:pPr>
      <w:bookmarkStart w:id="0" w:name="_GoBack"/>
      <w:bookmarkEnd w:id="0"/>
    </w:p>
    <w:p w:rsidR="000C11EE" w:rsidRPr="00DF5601" w:rsidRDefault="000C11EE" w:rsidP="00C56B5B">
      <w:pPr>
        <w:ind w:left="1276" w:firstLine="709"/>
        <w:rPr>
          <w:rFonts w:asciiTheme="majorHAnsi" w:hAnsiTheme="majorHAnsi" w:cs="Arial"/>
          <w:i/>
          <w:color w:val="000000" w:themeColor="text1"/>
          <w:sz w:val="24"/>
          <w:szCs w:val="24"/>
        </w:rPr>
      </w:pPr>
      <w:r w:rsidRPr="00DF5601">
        <w:rPr>
          <w:rFonts w:asciiTheme="majorHAnsi" w:hAnsiTheme="majorHAnsi" w:cs="Arial"/>
          <w:i/>
          <w:color w:val="000000" w:themeColor="text1"/>
          <w:sz w:val="24"/>
          <w:szCs w:val="24"/>
        </w:rPr>
        <w:t>С уважением,</w:t>
      </w:r>
    </w:p>
    <w:p w:rsidR="008065F3" w:rsidRDefault="000C11EE" w:rsidP="008065F3">
      <w:pPr>
        <w:ind w:left="1701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 w:cs="Arial"/>
          <w:color w:val="000000" w:themeColor="text1"/>
          <w:sz w:val="24"/>
          <w:szCs w:val="24"/>
        </w:rPr>
        <w:t>Директор</w:t>
      </w:r>
      <w:r w:rsidRPr="00DF5601">
        <w:rPr>
          <w:rFonts w:asciiTheme="majorHAnsi" w:hAnsiTheme="majorHAnsi" w:cs="Arial"/>
          <w:color w:val="000000" w:themeColor="text1"/>
          <w:sz w:val="24"/>
          <w:szCs w:val="24"/>
        </w:rPr>
        <w:t xml:space="preserve"> ООО "Альпина72"</w:t>
      </w:r>
      <w:r w:rsidRPr="00DF5601">
        <w:rPr>
          <w:rFonts w:asciiTheme="majorHAnsi" w:hAnsiTheme="majorHAnsi" w:cs="Arial"/>
          <w:color w:val="000000" w:themeColor="text1"/>
          <w:sz w:val="24"/>
          <w:szCs w:val="24"/>
        </w:rPr>
        <w:tab/>
      </w:r>
      <w:r w:rsidRPr="00DF5601">
        <w:rPr>
          <w:rFonts w:asciiTheme="majorHAnsi" w:hAnsiTheme="majorHAnsi" w:cs="Arial"/>
          <w:color w:val="000000" w:themeColor="text1"/>
          <w:sz w:val="24"/>
          <w:szCs w:val="24"/>
        </w:rPr>
        <w:tab/>
      </w:r>
      <w:r w:rsidRPr="00DF5601">
        <w:rPr>
          <w:rFonts w:asciiTheme="majorHAnsi" w:hAnsiTheme="majorHAnsi" w:cs="Arial"/>
          <w:color w:val="000000" w:themeColor="text1"/>
          <w:sz w:val="24"/>
          <w:szCs w:val="24"/>
        </w:rPr>
        <w:tab/>
      </w:r>
      <w:r w:rsidRPr="000C11EE">
        <w:rPr>
          <w:rFonts w:asciiTheme="majorHAnsi" w:hAnsiTheme="majorHAnsi" w:cs="Arial"/>
          <w:color w:val="000000" w:themeColor="text1"/>
          <w:sz w:val="24"/>
          <w:szCs w:val="24"/>
        </w:rPr>
        <w:tab/>
      </w:r>
      <w:r w:rsidRPr="00DF5601">
        <w:rPr>
          <w:rFonts w:asciiTheme="majorHAnsi" w:hAnsiTheme="majorHAnsi" w:cs="Arial"/>
          <w:color w:val="000000" w:themeColor="text1"/>
          <w:sz w:val="24"/>
          <w:szCs w:val="24"/>
        </w:rPr>
        <w:t xml:space="preserve">А.В.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Лутцев</w:t>
      </w:r>
    </w:p>
    <w:sectPr w:rsidR="008065F3" w:rsidSect="00DB637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27" w:right="566" w:bottom="1134" w:left="1276" w:header="567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253C" w:rsidRDefault="000D253C" w:rsidP="001C2780">
      <w:pPr>
        <w:spacing w:line="240" w:lineRule="auto"/>
      </w:pPr>
      <w:r>
        <w:separator/>
      </w:r>
    </w:p>
  </w:endnote>
  <w:endnote w:type="continuationSeparator" w:id="0">
    <w:p w:rsidR="000D253C" w:rsidRDefault="000D253C" w:rsidP="001C27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D08" w:rsidRDefault="00BF6D0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106" w:rsidRPr="00A97FBF" w:rsidRDefault="00DB637C" w:rsidP="00437106">
    <w:pPr>
      <w:pStyle w:val="a5"/>
      <w:jc w:val="right"/>
      <w:rPr>
        <w:rFonts w:ascii="Verdana" w:hAnsi="Verdana"/>
        <w:color w:val="9BBB59"/>
        <w:sz w:val="18"/>
        <w:szCs w:val="18"/>
      </w:rPr>
    </w:pPr>
    <w:r>
      <w:rPr>
        <w:rFonts w:ascii="Verdana" w:hAnsi="Verdana"/>
        <w:noProof/>
        <w:color w:val="9BBB59"/>
        <w:sz w:val="18"/>
        <w:szCs w:val="18"/>
        <w:lang w:eastAsia="ru-RU"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-635</wp:posOffset>
              </wp:positionH>
              <wp:positionV relativeFrom="paragraph">
                <wp:posOffset>-1021715</wp:posOffset>
              </wp:positionV>
              <wp:extent cx="6475095" cy="1149350"/>
              <wp:effectExtent l="0" t="0" r="1905" b="0"/>
              <wp:wrapNone/>
              <wp:docPr id="363" name="Группа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5095" cy="1149350"/>
                        <a:chOff x="0" y="0"/>
                        <a:chExt cx="6475095" cy="1149350"/>
                      </a:xfrm>
                    </wpg:grpSpPr>
                    <pic:pic xmlns:pic="http://schemas.openxmlformats.org/drawingml/2006/picture">
                      <pic:nvPicPr>
                        <pic:cNvPr id="358" name="Рисунок 1" descr="серебро 201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42900"/>
                          <a:ext cx="744855" cy="75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354" name="Рисунок 35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0525" y="333375"/>
                          <a:ext cx="781050" cy="7886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7" name="Рисунок 357" descr="D:\Альпина72\uslugi_to2012\Лучшие товары и услуги ТО_+золото2013без фона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9050"/>
                          <a:ext cx="762000" cy="770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52" name="Рисунок 352" descr="C:\Users\Arsenal\Dropbox\Учредительные документы\ЛОГОТИПЫ\логотип действительного члена тпп то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95900" y="0"/>
                          <a:ext cx="1179195" cy="114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55" name="Рисунок 1" descr="Тюменская марка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57375" y="314325"/>
                          <a:ext cx="779145" cy="7791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56" name="Рисунок 2" descr="лучшие товары и услуги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0525" y="28575"/>
                          <a:ext cx="755015" cy="766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53" name="Рисунок 353" descr="D:\Dropbox\Новые рекламные\Лучшие товары и услуги ТО 2016\лучшие товары и услуги.png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8675" y="38100"/>
                          <a:ext cx="762000" cy="774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FE9A888" id="Группа 363" o:spid="_x0000_s1026" style="position:absolute;margin-left:-.05pt;margin-top:-80.45pt;width:509.85pt;height:90.5pt;z-index:251684864" coordsize="64750,114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" o:spid="_x0000_s1027" type="#_x0000_t75" alt="серебро 2011.png" style="position:absolute;top:3429;width:7448;height:7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wFl7DAAAA3AAAAA8AAABkcnMvZG93bnJldi54bWxETz1vwjAQ3ZH4D9YhdSsORaA2xEGopRIL&#10;VUs7MB7xEQficxS7JPn39VCJ8el9Z+ve1uJGra8cK5hNExDEhdMVlwp+vt8fn0H4gKyxdkwKBvKw&#10;zsejDFPtOv6i2yGUIoawT1GBCaFJpfSFIYt+6hriyJ1dazFE2JZSt9jFcFvLpyRZSosVxwaDDb0a&#10;Kq6HX6vg0n8MrkvM8HasTvv5/uVzud2WSj1M+s0KRKA+3MX/7p1WMF/EtfFMPAI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fAWXsMAAADcAAAADwAAAAAAAAAAAAAAAACf&#10;AgAAZHJzL2Rvd25yZXYueG1sUEsFBgAAAAAEAAQA9wAAAI8DAAAAAA==&#10;">
                <v:imagedata r:id="rId8" o:title="серебро 2011"/>
                <v:path arrowok="t"/>
              </v:shape>
              <v:shape id="Рисунок 354" o:spid="_x0000_s1028" type="#_x0000_t75" style="position:absolute;left:3905;top:3333;width:7810;height:7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B2k/HAAAA3AAAAA8AAABkcnMvZG93bnJldi54bWxEj09rwkAUxO+FfoflFXopurG2KtFVpNBW&#10;j41/wNsz+0yi2bchu03Sb+8KBY/DzPyGmS06U4qGaldYVjDoRyCIU6sLzhRsN5+9CQjnkTWWlknB&#10;HzlYzB8fZhhr2/IPNYnPRICwi1FB7n0VS+nSnAy6vq2Ig3eytUEfZJ1JXWMb4KaUr1E0kgYLDgs5&#10;VvSRU3pJfo2C87gZ6eS4Pnx/ndrLy258nuxxo9TzU7ecgvDU+Xv4v73SCobvb3A7E46AnF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ZB2k/HAAAA3AAAAA8AAAAAAAAAAAAA&#10;AAAAnwIAAGRycy9kb3ducmV2LnhtbFBLBQYAAAAABAAEAPcAAACTAwAAAAA=&#10;">
                <v:imagedata r:id="rId9" o:title=""/>
                <v:path arrowok="t"/>
              </v:shape>
              <v:shape id="Рисунок 357" o:spid="_x0000_s1029" type="#_x0000_t75" style="position:absolute;top:190;width:7620;height:7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dS6XFAAAA3AAAAA8AAABkcnMvZG93bnJldi54bWxEj0FrwkAUhO9C/8PyCr3pRkurxKxSCoG2&#10;HqQqen3JPpNg9m3c3Wr6712h0OMwM98w2bI3rbiQ841lBeNRAoK4tLrhSsFumw9nIHxA1thaJgW/&#10;5GG5eBhkmGp75W+6bEIlIoR9igrqELpUSl/WZNCPbEccvaN1BkOUrpLa4TXCTSsnSfIqDTYcF2rs&#10;6L2m8rT5MQq267zff56+8oMrVgXz7pDQmZV6euzf5iAC9eE//Nf+0AqeX6ZwPxOP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XUulxQAAANwAAAAPAAAAAAAAAAAAAAAA&#10;AJ8CAABkcnMvZG93bnJldi54bWxQSwUGAAAAAAQABAD3AAAAkQMAAAAA&#10;">
                <v:imagedata r:id="rId10" o:title="Лучшие товары и услуги ТО_+золото2013без фона"/>
                <v:path arrowok="t"/>
              </v:shape>
              <v:shape id="Рисунок 352" o:spid="_x0000_s1030" type="#_x0000_t75" style="position:absolute;left:52959;width:11791;height:1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1/SfFAAAA3AAAAA8AAABkcnMvZG93bnJldi54bWxEj09rAjEUxO8Fv0N4greaVburrEaRQqGH&#10;Qql/wONj89wNbl6WJLrbb98UCj0OM/MbZrMbbCse5INxrGA2zUAQV04brhWcjm/PKxAhImtsHZOC&#10;bwqw246eNlhq1/MXPQ6xFgnCoUQFTYxdKWWoGrIYpq4jTt7VeYsxSV9L7bFPcNvKeZYV0qLhtNBg&#10;R68NVbfD3So498uPVX7vuyI33rwUF/fpjVNqMh72axCRhvgf/mu/awWLfA6/Z9IR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Nf0nxQAAANwAAAAPAAAAAAAAAAAAAAAA&#10;AJ8CAABkcnMvZG93bnJldi54bWxQSwUGAAAAAAQABAD3AAAAkQMAAAAA&#10;">
                <v:imagedata r:id="rId11" o:title="логотип действительного члена тпп то"/>
                <v:path arrowok="t"/>
              </v:shape>
              <v:shape id="Рисунок 1" o:spid="_x0000_s1031" type="#_x0000_t75" alt="Тюменская марка" style="position:absolute;left:18573;top:3143;width:7792;height:7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9i4TFAAAA3AAAAA8AAABkcnMvZG93bnJldi54bWxEj0FrwkAUhO8F/8PyhN7qRoui0VVEENqD&#10;1FoRj8/sMwlm34bdNUn/fbcgeBxm5htmsepMJRpyvrSsYDhIQBBnVpecKzj+bN+mIHxA1lhZJgW/&#10;5GG17L0sMNW25W9qDiEXEcI+RQVFCHUqpc8KMugHtiaO3tU6gyFKl0vtsI1wU8lRkkykwZLjQoE1&#10;bQrKboe7UTDbX9rP7LzfWa13p0a77fT+VSn12u/WcxCBuvAMP9ofWsH7eAz/Z+IR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fYuExQAAANwAAAAPAAAAAAAAAAAAAAAA&#10;AJ8CAABkcnMvZG93bnJldi54bWxQSwUGAAAAAAQABAD3AAAAkQMAAAAA&#10;">
                <v:imagedata r:id="rId12" o:title="Тюменская марка"/>
                <v:path arrowok="t"/>
              </v:shape>
              <v:shape id="Рисунок 2" o:spid="_x0000_s1032" type="#_x0000_t75" alt="лучшие товары и услуги" style="position:absolute;left:3905;top:285;width:7550;height:7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U4ArGAAAA3AAAAA8AAABkcnMvZG93bnJldi54bWxEj0FrAjEUhO9C/0N4ghfRrC0V2RqliFUP&#10;vXQVSm+P5HU3unlZN1G3/94UCj0OM/MNM192rhZXaoP1rGAyzkAQa28slwoO+7fRDESIyAZrz6Tg&#10;hwIsFw+9OebG3/iDrkUsRYJwyFFBFWOTSxl0RQ7D2DfEyfv2rcOYZFtK0+ItwV0tH7NsKh1aTgsV&#10;NrSqSJ+Ki1Ow3k42x/XXeaU/h9a+az75c5EpNeh3ry8gInXxP/zX3hkFT89T+D2TjoB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9TgCsYAAADcAAAADwAAAAAAAAAAAAAA&#10;AACfAgAAZHJzL2Rvd25yZXYueG1sUEsFBgAAAAAEAAQA9wAAAJIDAAAAAA==&#10;">
                <v:imagedata r:id="rId13" o:title="лучшие товары и услуги"/>
                <v:path arrowok="t"/>
              </v:shape>
              <v:shape id="Рисунок 353" o:spid="_x0000_s1033" type="#_x0000_t75" style="position:absolute;left:8286;top:381;width:7620;height:7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55TzEAAAA3AAAAA8AAABkcnMvZG93bnJldi54bWxEj19rwkAQxN8LfodjC77VS/1TNHqKVCz2&#10;qWhKn5fcNgnN7YW7rabf3hMKPg4z8xtmteldq84UYuPZwPMoA0VcettwZeCz2D/NQUVBtth6JgN/&#10;FGGzHjysMLf+wkc6n6RSCcIxRwO1SJdrHcuaHMaR74iT9+2DQ0kyVNoGvCS4a/U4y160w4bTQo0d&#10;vdZU/px+nYF9UYRWcDw9+nI+K2Tx9r77+DJm+Nhvl6CEermH/9sHa2Aym8DtTDoCen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55TzEAAAA3AAAAA8AAAAAAAAAAAAAAAAA&#10;nwIAAGRycy9kb3ducmV2LnhtbFBLBQYAAAAABAAEAPcAAACQAwAAAAA=&#10;">
                <v:imagedata r:id="rId14" o:title="лучшие товары и услуги"/>
                <v:path arrowok="t"/>
              </v:shape>
            </v:group>
          </w:pict>
        </mc:Fallback>
      </mc:AlternateContent>
    </w:r>
    <w:r w:rsidR="00437106" w:rsidRPr="00A97FBF">
      <w:rPr>
        <w:rFonts w:ascii="Verdana" w:hAnsi="Verdana"/>
        <w:noProof/>
        <w:color w:val="9BBB59"/>
        <w:sz w:val="18"/>
        <w:szCs w:val="18"/>
        <w:lang w:eastAsia="ru-RU"/>
      </w:rPr>
      <w:drawing>
        <wp:anchor distT="0" distB="0" distL="114300" distR="114300" simplePos="0" relativeHeight="251668480" behindDoc="1" locked="0" layoutInCell="1" allowOverlap="1" wp14:anchorId="7FFDCBFE" wp14:editId="4687BBB2">
          <wp:simplePos x="0" y="0"/>
          <wp:positionH relativeFrom="column">
            <wp:posOffset>264795</wp:posOffset>
          </wp:positionH>
          <wp:positionV relativeFrom="paragraph">
            <wp:posOffset>8227695</wp:posOffset>
          </wp:positionV>
          <wp:extent cx="6510020" cy="2185670"/>
          <wp:effectExtent l="19050" t="0" r="5080" b="0"/>
          <wp:wrapNone/>
          <wp:docPr id="450" name="Рисунок 4" descr="фирменный блан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 descr="фирменный бланк1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 t="78511"/>
                  <a:stretch>
                    <a:fillRect/>
                  </a:stretch>
                </pic:blipFill>
                <pic:spPr bwMode="auto">
                  <a:xfrm>
                    <a:off x="0" y="0"/>
                    <a:ext cx="6510020" cy="21856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37106" w:rsidRPr="00A97FBF">
      <w:rPr>
        <w:rFonts w:ascii="Verdana" w:hAnsi="Verdana"/>
        <w:noProof/>
        <w:color w:val="9BBB59"/>
        <w:sz w:val="18"/>
        <w:szCs w:val="18"/>
        <w:lang w:eastAsia="ru-RU"/>
      </w:rPr>
      <w:drawing>
        <wp:anchor distT="0" distB="0" distL="114300" distR="114300" simplePos="0" relativeHeight="251667456" behindDoc="1" locked="0" layoutInCell="1" allowOverlap="1" wp14:anchorId="303EE89B" wp14:editId="786E5EFE">
          <wp:simplePos x="0" y="0"/>
          <wp:positionH relativeFrom="column">
            <wp:posOffset>728345</wp:posOffset>
          </wp:positionH>
          <wp:positionV relativeFrom="paragraph">
            <wp:posOffset>8343900</wp:posOffset>
          </wp:positionV>
          <wp:extent cx="6510020" cy="2185670"/>
          <wp:effectExtent l="19050" t="0" r="5080" b="0"/>
          <wp:wrapNone/>
          <wp:docPr id="451" name="Рисунок 3" descr="фирменный блан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фирменный бланк1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 t="78511"/>
                  <a:stretch>
                    <a:fillRect/>
                  </a:stretch>
                </pic:blipFill>
                <pic:spPr bwMode="auto">
                  <a:xfrm>
                    <a:off x="0" y="0"/>
                    <a:ext cx="6510020" cy="21856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37106" w:rsidRPr="00A97FBF">
      <w:rPr>
        <w:rFonts w:ascii="Verdana" w:hAnsi="Verdana"/>
        <w:noProof/>
        <w:color w:val="9BBB59"/>
        <w:sz w:val="18"/>
        <w:szCs w:val="18"/>
        <w:lang w:eastAsia="ru-RU"/>
      </w:rPr>
      <w:drawing>
        <wp:anchor distT="0" distB="0" distL="114300" distR="114300" simplePos="0" relativeHeight="251666432" behindDoc="1" locked="0" layoutInCell="1" allowOverlap="1" wp14:anchorId="3D3F2A90" wp14:editId="3B50AC8E">
          <wp:simplePos x="0" y="0"/>
          <wp:positionH relativeFrom="column">
            <wp:posOffset>728345</wp:posOffset>
          </wp:positionH>
          <wp:positionV relativeFrom="paragraph">
            <wp:posOffset>8343900</wp:posOffset>
          </wp:positionV>
          <wp:extent cx="6510020" cy="2185670"/>
          <wp:effectExtent l="19050" t="0" r="5080" b="0"/>
          <wp:wrapNone/>
          <wp:docPr id="452" name="Рисунок 2" descr="фирменный блан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фирменный бланк1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 t="78511"/>
                  <a:stretch>
                    <a:fillRect/>
                  </a:stretch>
                </pic:blipFill>
                <pic:spPr bwMode="auto">
                  <a:xfrm>
                    <a:off x="0" y="0"/>
                    <a:ext cx="6510020" cy="21856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37106" w:rsidRPr="00A97FBF">
      <w:rPr>
        <w:rFonts w:ascii="Verdana" w:hAnsi="Verdana"/>
        <w:noProof/>
        <w:color w:val="9BBB59"/>
        <w:sz w:val="18"/>
        <w:szCs w:val="18"/>
        <w:lang w:eastAsia="ru-RU"/>
      </w:rPr>
      <w:drawing>
        <wp:anchor distT="0" distB="0" distL="114300" distR="114300" simplePos="0" relativeHeight="251665408" behindDoc="1" locked="0" layoutInCell="1" allowOverlap="1" wp14:anchorId="20F8A00D" wp14:editId="7D20CBBD">
          <wp:simplePos x="0" y="0"/>
          <wp:positionH relativeFrom="column">
            <wp:posOffset>728345</wp:posOffset>
          </wp:positionH>
          <wp:positionV relativeFrom="paragraph">
            <wp:posOffset>8343900</wp:posOffset>
          </wp:positionV>
          <wp:extent cx="6510020" cy="2185670"/>
          <wp:effectExtent l="19050" t="0" r="5080" b="0"/>
          <wp:wrapNone/>
          <wp:docPr id="453" name="Рисунок 1" descr="фирменный блан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фирменный бланк1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 t="78511"/>
                  <a:stretch>
                    <a:fillRect/>
                  </a:stretch>
                </pic:blipFill>
                <pic:spPr bwMode="auto">
                  <a:xfrm>
                    <a:off x="0" y="0"/>
                    <a:ext cx="6510020" cy="21856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F67C6">
      <w:rPr>
        <w:rFonts w:ascii="Verdana" w:hAnsi="Verdana"/>
        <w:noProof/>
        <w:color w:val="9BBB59"/>
        <w:sz w:val="18"/>
        <w:szCs w:val="18"/>
        <w:lang w:val="en-US" w:eastAsia="ru-RU"/>
      </w:rPr>
      <w:t>1</w:t>
    </w:r>
    <w:r w:rsidR="00437106" w:rsidRPr="00A97FBF">
      <w:rPr>
        <w:rFonts w:ascii="Verdana" w:hAnsi="Verdana"/>
        <w:color w:val="9BBB59"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D08" w:rsidRDefault="00BF6D0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253C" w:rsidRDefault="000D253C" w:rsidP="001C2780">
      <w:pPr>
        <w:spacing w:line="240" w:lineRule="auto"/>
      </w:pPr>
      <w:r>
        <w:separator/>
      </w:r>
    </w:p>
  </w:footnote>
  <w:footnote w:type="continuationSeparator" w:id="0">
    <w:p w:rsidR="000D253C" w:rsidRDefault="000D253C" w:rsidP="001C27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D08" w:rsidRDefault="00BF6D0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B21" w:rsidRDefault="00BE6857" w:rsidP="00BE6857">
    <w:pPr>
      <w:ind w:left="284"/>
    </w:pPr>
    <w:r w:rsidRPr="00F90938">
      <w:rPr>
        <w:noProof/>
        <w:sz w:val="32"/>
        <w:szCs w:val="32"/>
        <w:lang w:eastAsia="ru-RU"/>
      </w:rPr>
      <w:drawing>
        <wp:anchor distT="0" distB="0" distL="114300" distR="114300" simplePos="0" relativeHeight="251686912" behindDoc="0" locked="0" layoutInCell="1" allowOverlap="1" wp14:anchorId="1B1624A6" wp14:editId="3B88B485">
          <wp:simplePos x="0" y="0"/>
          <wp:positionH relativeFrom="column">
            <wp:posOffset>5113655</wp:posOffset>
          </wp:positionH>
          <wp:positionV relativeFrom="paragraph">
            <wp:posOffset>30480</wp:posOffset>
          </wp:positionV>
          <wp:extent cx="1171575" cy="810260"/>
          <wp:effectExtent l="0" t="0" r="9525" b="8890"/>
          <wp:wrapSquare wrapText="bothSides"/>
          <wp:docPr id="449" name="Рисунок 2" descr="Логоти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Логотип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810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3FFB" w:rsidRPr="00D031B6">
      <w:rPr>
        <w:rFonts w:asciiTheme="majorHAnsi" w:hAnsiTheme="majorHAnsi" w:cs="Arial"/>
        <w:b/>
        <w:noProof/>
        <w:spacing w:val="60"/>
        <w:sz w:val="28"/>
        <w:szCs w:val="28"/>
        <w:lang w:eastAsia="ru-RU"/>
      </w:rPr>
      <mc:AlternateContent>
        <mc:Choice Requires="wps">
          <w:drawing>
            <wp:inline distT="0" distB="0" distL="0" distR="0" wp14:anchorId="0196FCE4" wp14:editId="187070FA">
              <wp:extent cx="2210434" cy="838200"/>
              <wp:effectExtent l="0" t="0" r="0" b="0"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0434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83FFB" w:rsidRDefault="00183FFB" w:rsidP="00D53DCE">
                          <w:pPr>
                            <w:pStyle w:val="aa"/>
                            <w:rPr>
                              <w:rFonts w:asciiTheme="majorHAnsi" w:hAnsiTheme="majorHAnsi"/>
                            </w:rPr>
                          </w:pPr>
                          <w:r w:rsidRPr="009773A7">
                            <w:rPr>
                              <w:rFonts w:asciiTheme="majorHAnsi" w:hAnsiTheme="majorHAnsi"/>
                            </w:rPr>
                            <w:t>ООО "Альпина72"</w:t>
                          </w:r>
                        </w:p>
                        <w:p w:rsidR="00BF6D08" w:rsidRPr="009773A7" w:rsidRDefault="00BF6D08" w:rsidP="00BF6D08">
                          <w:pPr>
                            <w:pStyle w:val="aa"/>
                            <w:rPr>
                              <w:rFonts w:asciiTheme="majorHAnsi" w:hAnsiTheme="majorHAnsi" w:cs="Arial"/>
                              <w:sz w:val="18"/>
                              <w:szCs w:val="18"/>
                            </w:rPr>
                          </w:pPr>
                          <w:r w:rsidRPr="009773A7">
                            <w:rPr>
                              <w:rFonts w:asciiTheme="majorHAnsi" w:hAnsiTheme="majorHAnsi" w:cs="Arial"/>
                              <w:sz w:val="18"/>
                              <w:szCs w:val="18"/>
                            </w:rPr>
                            <w:t>ИНН 7203238876</w:t>
                          </w:r>
                        </w:p>
                        <w:p w:rsidR="00BF6D08" w:rsidRPr="009773A7" w:rsidRDefault="00BF6D08" w:rsidP="00D53DCE">
                          <w:pPr>
                            <w:pStyle w:val="aa"/>
                            <w:rPr>
                              <w:rFonts w:asciiTheme="majorHAnsi" w:hAnsiTheme="majorHAnsi"/>
                            </w:rPr>
                          </w:pPr>
                        </w:p>
                        <w:p w:rsidR="00183FFB" w:rsidRDefault="00183FFB" w:rsidP="00D53DCE">
                          <w:pPr>
                            <w:pStyle w:val="aa"/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</w:pPr>
                          <w:r w:rsidRPr="009773A7"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t>+7 (3452) 60-50-70, 60-77-</w:t>
                          </w:r>
                          <w:r w:rsidR="000233A1"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t>20, 605-840</w:t>
                          </w:r>
                          <w:r w:rsidRPr="009773A7"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BF6D08" w:rsidRPr="009773A7" w:rsidRDefault="000D253C" w:rsidP="00BF6D08">
                          <w:pPr>
                            <w:pStyle w:val="aa"/>
                            <w:rPr>
                              <w:rStyle w:val="a7"/>
                              <w:rFonts w:asciiTheme="majorHAnsi" w:hAnsiTheme="majorHAnsi" w:cs="Arial"/>
                              <w:color w:val="auto"/>
                              <w:sz w:val="18"/>
                              <w:szCs w:val="18"/>
                              <w:u w:val="none"/>
                            </w:rPr>
                          </w:pPr>
                          <w:hyperlink r:id="rId2" w:history="1">
                            <w:r w:rsidR="00BF6D08" w:rsidRPr="00482BF3">
                              <w:rPr>
                                <w:rStyle w:val="a7"/>
                                <w:rFonts w:asciiTheme="majorHAnsi" w:hAnsiTheme="majorHAnsi" w:cs="Arial"/>
                                <w:color w:val="76923C" w:themeColor="accent3" w:themeShade="BF"/>
                                <w:sz w:val="18"/>
                                <w:szCs w:val="18"/>
                                <w:u w:val="none"/>
                              </w:rPr>
                              <w:t>alpina72@ya.ru</w:t>
                            </w:r>
                          </w:hyperlink>
                          <w:r w:rsidR="00BF6D08" w:rsidRPr="00482BF3">
                            <w:rPr>
                              <w:rFonts w:asciiTheme="majorHAnsi" w:hAnsiTheme="majorHAnsi" w:cs="Arial"/>
                              <w:color w:val="76923C" w:themeColor="accent3" w:themeShade="BF"/>
                              <w:sz w:val="18"/>
                              <w:szCs w:val="18"/>
                            </w:rPr>
                            <w:t xml:space="preserve"> </w:t>
                          </w:r>
                          <w:r w:rsidR="00BF6D08" w:rsidRPr="00482BF3">
                            <w:rPr>
                              <w:rFonts w:asciiTheme="majorHAnsi" w:hAnsiTheme="majorHAnsi" w:cs="Arial"/>
                              <w:color w:val="76923C" w:themeColor="accent3" w:themeShade="BF"/>
                              <w:sz w:val="18"/>
                              <w:szCs w:val="18"/>
                            </w:rPr>
                            <w:tab/>
                          </w:r>
                          <w:r w:rsidR="00BF6D08" w:rsidRPr="00482BF3">
                            <w:rPr>
                              <w:rFonts w:asciiTheme="majorHAnsi" w:hAnsiTheme="majorHAnsi" w:cs="Arial"/>
                              <w:color w:val="76923C" w:themeColor="accent3" w:themeShade="BF"/>
                              <w:sz w:val="18"/>
                              <w:szCs w:val="18"/>
                              <w:lang w:val="en-US"/>
                            </w:rPr>
                            <w:t>www</w:t>
                          </w:r>
                          <w:r w:rsidR="00BF6D08" w:rsidRPr="00482BF3">
                            <w:rPr>
                              <w:rFonts w:asciiTheme="majorHAnsi" w:hAnsiTheme="majorHAnsi" w:cs="Arial"/>
                              <w:color w:val="76923C" w:themeColor="accent3" w:themeShade="BF"/>
                              <w:sz w:val="18"/>
                              <w:szCs w:val="18"/>
                            </w:rPr>
                            <w:t>.</w:t>
                          </w:r>
                          <w:r w:rsidR="00BF6D08" w:rsidRPr="00482BF3">
                            <w:rPr>
                              <w:rStyle w:val="a7"/>
                              <w:rFonts w:asciiTheme="majorHAnsi" w:hAnsiTheme="majorHAnsi" w:cs="Arial"/>
                              <w:color w:val="76923C" w:themeColor="accent3" w:themeShade="BF"/>
                              <w:sz w:val="18"/>
                              <w:szCs w:val="18"/>
                              <w:u w:val="none"/>
                            </w:rPr>
                            <w:t>альпина72.рф</w:t>
                          </w:r>
                        </w:p>
                        <w:p w:rsidR="00BF6D08" w:rsidRDefault="00BF6D0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0196FCE4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width:174.05pt;height:6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" stroked="f">
              <v:textbox>
                <w:txbxContent>
                  <w:p w:rsidR="00183FFB" w:rsidRDefault="00183FFB" w:rsidP="00D53DCE">
                    <w:pPr>
                      <w:pStyle w:val="aa"/>
                      <w:rPr>
                        <w:rFonts w:asciiTheme="majorHAnsi" w:hAnsiTheme="majorHAnsi"/>
                      </w:rPr>
                    </w:pPr>
                    <w:r w:rsidRPr="009773A7">
                      <w:rPr>
                        <w:rFonts w:asciiTheme="majorHAnsi" w:hAnsiTheme="majorHAnsi"/>
                      </w:rPr>
                      <w:t>ООО "Альпина72"</w:t>
                    </w:r>
                  </w:p>
                  <w:p w:rsidR="00BF6D08" w:rsidRPr="009773A7" w:rsidRDefault="00BF6D08" w:rsidP="00BF6D08">
                    <w:pPr>
                      <w:pStyle w:val="aa"/>
                      <w:rPr>
                        <w:rFonts w:asciiTheme="majorHAnsi" w:hAnsiTheme="majorHAnsi" w:cs="Arial"/>
                        <w:sz w:val="18"/>
                        <w:szCs w:val="18"/>
                      </w:rPr>
                    </w:pPr>
                    <w:r w:rsidRPr="009773A7">
                      <w:rPr>
                        <w:rFonts w:asciiTheme="majorHAnsi" w:hAnsiTheme="majorHAnsi" w:cs="Arial"/>
                        <w:sz w:val="18"/>
                        <w:szCs w:val="18"/>
                      </w:rPr>
                      <w:t>ИНН 7203238876</w:t>
                    </w:r>
                  </w:p>
                  <w:p w:rsidR="00BF6D08" w:rsidRPr="009773A7" w:rsidRDefault="00BF6D08" w:rsidP="00D53DCE">
                    <w:pPr>
                      <w:pStyle w:val="aa"/>
                      <w:rPr>
                        <w:rFonts w:asciiTheme="majorHAnsi" w:hAnsiTheme="majorHAnsi"/>
                      </w:rPr>
                    </w:pPr>
                  </w:p>
                  <w:p w:rsidR="00183FFB" w:rsidRDefault="00183FFB" w:rsidP="00D53DCE">
                    <w:pPr>
                      <w:pStyle w:val="aa"/>
                      <w:rPr>
                        <w:rFonts w:asciiTheme="majorHAnsi" w:hAnsiTheme="majorHAnsi"/>
                        <w:sz w:val="18"/>
                        <w:szCs w:val="18"/>
                      </w:rPr>
                    </w:pPr>
                    <w:r w:rsidRPr="009773A7">
                      <w:rPr>
                        <w:rFonts w:asciiTheme="majorHAnsi" w:hAnsiTheme="majorHAnsi"/>
                        <w:sz w:val="18"/>
                        <w:szCs w:val="18"/>
                      </w:rPr>
                      <w:t>+7 (3452) 60-50-70, 60-77-</w:t>
                    </w:r>
                    <w:r w:rsidR="000233A1">
                      <w:rPr>
                        <w:rFonts w:asciiTheme="majorHAnsi" w:hAnsiTheme="majorHAnsi"/>
                        <w:sz w:val="18"/>
                        <w:szCs w:val="18"/>
                      </w:rPr>
                      <w:t>20, 605-840</w:t>
                    </w:r>
                    <w:r w:rsidRPr="009773A7">
                      <w:rPr>
                        <w:rFonts w:asciiTheme="majorHAnsi" w:hAnsiTheme="majorHAnsi"/>
                        <w:sz w:val="18"/>
                        <w:szCs w:val="18"/>
                      </w:rPr>
                      <w:t xml:space="preserve"> </w:t>
                    </w:r>
                  </w:p>
                  <w:p w:rsidR="00BF6D08" w:rsidRPr="009773A7" w:rsidRDefault="007B5D03" w:rsidP="00BF6D08">
                    <w:pPr>
                      <w:pStyle w:val="aa"/>
                      <w:rPr>
                        <w:rStyle w:val="a7"/>
                        <w:rFonts w:asciiTheme="majorHAnsi" w:hAnsiTheme="majorHAnsi" w:cs="Arial"/>
                        <w:color w:val="auto"/>
                        <w:sz w:val="18"/>
                        <w:szCs w:val="18"/>
                        <w:u w:val="none"/>
                      </w:rPr>
                    </w:pPr>
                    <w:hyperlink r:id="rId3" w:history="1">
                      <w:r w:rsidR="00BF6D08" w:rsidRPr="00482BF3">
                        <w:rPr>
                          <w:rStyle w:val="a7"/>
                          <w:rFonts w:asciiTheme="majorHAnsi" w:hAnsiTheme="majorHAnsi" w:cs="Arial"/>
                          <w:color w:val="76923C" w:themeColor="accent3" w:themeShade="BF"/>
                          <w:sz w:val="18"/>
                          <w:szCs w:val="18"/>
                          <w:u w:val="none"/>
                        </w:rPr>
                        <w:t>alpina72@ya.ru</w:t>
                      </w:r>
                    </w:hyperlink>
                    <w:r w:rsidR="00BF6D08" w:rsidRPr="00482BF3">
                      <w:rPr>
                        <w:rFonts w:asciiTheme="majorHAnsi" w:hAnsiTheme="majorHAnsi" w:cs="Arial"/>
                        <w:color w:val="76923C" w:themeColor="accent3" w:themeShade="BF"/>
                        <w:sz w:val="18"/>
                        <w:szCs w:val="18"/>
                      </w:rPr>
                      <w:t xml:space="preserve"> </w:t>
                    </w:r>
                    <w:r w:rsidR="00BF6D08" w:rsidRPr="00482BF3">
                      <w:rPr>
                        <w:rFonts w:asciiTheme="majorHAnsi" w:hAnsiTheme="majorHAnsi" w:cs="Arial"/>
                        <w:color w:val="76923C" w:themeColor="accent3" w:themeShade="BF"/>
                        <w:sz w:val="18"/>
                        <w:szCs w:val="18"/>
                      </w:rPr>
                      <w:tab/>
                    </w:r>
                    <w:r w:rsidR="00BF6D08" w:rsidRPr="00482BF3">
                      <w:rPr>
                        <w:rFonts w:asciiTheme="majorHAnsi" w:hAnsiTheme="majorHAnsi" w:cs="Arial"/>
                        <w:color w:val="76923C" w:themeColor="accent3" w:themeShade="BF"/>
                        <w:sz w:val="18"/>
                        <w:szCs w:val="18"/>
                        <w:lang w:val="en-US"/>
                      </w:rPr>
                      <w:t>www</w:t>
                    </w:r>
                    <w:r w:rsidR="00BF6D08" w:rsidRPr="00482BF3">
                      <w:rPr>
                        <w:rFonts w:asciiTheme="majorHAnsi" w:hAnsiTheme="majorHAnsi" w:cs="Arial"/>
                        <w:color w:val="76923C" w:themeColor="accent3" w:themeShade="BF"/>
                        <w:sz w:val="18"/>
                        <w:szCs w:val="18"/>
                      </w:rPr>
                      <w:t>.</w:t>
                    </w:r>
                    <w:r w:rsidR="00BF6D08" w:rsidRPr="00482BF3">
                      <w:rPr>
                        <w:rStyle w:val="a7"/>
                        <w:rFonts w:asciiTheme="majorHAnsi" w:hAnsiTheme="majorHAnsi" w:cs="Arial"/>
                        <w:color w:val="76923C" w:themeColor="accent3" w:themeShade="BF"/>
                        <w:sz w:val="18"/>
                        <w:szCs w:val="18"/>
                        <w:u w:val="none"/>
                      </w:rPr>
                      <w:t>альпина72.рф</w:t>
                    </w:r>
                  </w:p>
                  <w:p w:rsidR="00BF6D08" w:rsidRDefault="00BF6D08"/>
                </w:txbxContent>
              </v:textbox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D08" w:rsidRDefault="00BF6D0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B5B"/>
    <w:rsid w:val="0000028A"/>
    <w:rsid w:val="0001144A"/>
    <w:rsid w:val="0001336D"/>
    <w:rsid w:val="00017503"/>
    <w:rsid w:val="000200EB"/>
    <w:rsid w:val="000225F3"/>
    <w:rsid w:val="000233A1"/>
    <w:rsid w:val="00032BB2"/>
    <w:rsid w:val="0003301E"/>
    <w:rsid w:val="00033AAF"/>
    <w:rsid w:val="00040160"/>
    <w:rsid w:val="00050F83"/>
    <w:rsid w:val="0005769E"/>
    <w:rsid w:val="00057C2B"/>
    <w:rsid w:val="000635D2"/>
    <w:rsid w:val="000639B5"/>
    <w:rsid w:val="000651A9"/>
    <w:rsid w:val="000670FF"/>
    <w:rsid w:val="00071A92"/>
    <w:rsid w:val="000A21FA"/>
    <w:rsid w:val="000A2D15"/>
    <w:rsid w:val="000A3935"/>
    <w:rsid w:val="000A399D"/>
    <w:rsid w:val="000B10DB"/>
    <w:rsid w:val="000B1A25"/>
    <w:rsid w:val="000C11EE"/>
    <w:rsid w:val="000C78B2"/>
    <w:rsid w:val="000D0E84"/>
    <w:rsid w:val="000D1007"/>
    <w:rsid w:val="000D253C"/>
    <w:rsid w:val="000D619D"/>
    <w:rsid w:val="000E5719"/>
    <w:rsid w:val="000F3F12"/>
    <w:rsid w:val="000F6916"/>
    <w:rsid w:val="00107F18"/>
    <w:rsid w:val="001365C0"/>
    <w:rsid w:val="001402FE"/>
    <w:rsid w:val="001510AD"/>
    <w:rsid w:val="00151559"/>
    <w:rsid w:val="00153AB3"/>
    <w:rsid w:val="00155FE2"/>
    <w:rsid w:val="00164C0B"/>
    <w:rsid w:val="00171E92"/>
    <w:rsid w:val="0017254D"/>
    <w:rsid w:val="00172EF8"/>
    <w:rsid w:val="0017483B"/>
    <w:rsid w:val="00180877"/>
    <w:rsid w:val="00183060"/>
    <w:rsid w:val="00183FFB"/>
    <w:rsid w:val="00190CE3"/>
    <w:rsid w:val="00190D68"/>
    <w:rsid w:val="001A3236"/>
    <w:rsid w:val="001B03EE"/>
    <w:rsid w:val="001B2B87"/>
    <w:rsid w:val="001B32C7"/>
    <w:rsid w:val="001B3797"/>
    <w:rsid w:val="001B414D"/>
    <w:rsid w:val="001C0FE5"/>
    <w:rsid w:val="001C2780"/>
    <w:rsid w:val="001C2A42"/>
    <w:rsid w:val="001C7829"/>
    <w:rsid w:val="001D1A1C"/>
    <w:rsid w:val="001D330B"/>
    <w:rsid w:val="001E4D15"/>
    <w:rsid w:val="001F16BC"/>
    <w:rsid w:val="001F2281"/>
    <w:rsid w:val="001F45CB"/>
    <w:rsid w:val="00206A84"/>
    <w:rsid w:val="00217C01"/>
    <w:rsid w:val="00225A1E"/>
    <w:rsid w:val="0022640A"/>
    <w:rsid w:val="002330A6"/>
    <w:rsid w:val="00234D6C"/>
    <w:rsid w:val="0024442A"/>
    <w:rsid w:val="00245B35"/>
    <w:rsid w:val="00246632"/>
    <w:rsid w:val="00247C04"/>
    <w:rsid w:val="00252FD7"/>
    <w:rsid w:val="0026387F"/>
    <w:rsid w:val="00263D37"/>
    <w:rsid w:val="002727E9"/>
    <w:rsid w:val="0028631B"/>
    <w:rsid w:val="00292B08"/>
    <w:rsid w:val="002A314A"/>
    <w:rsid w:val="002A6373"/>
    <w:rsid w:val="002A7E02"/>
    <w:rsid w:val="002B15E1"/>
    <w:rsid w:val="002B4D1C"/>
    <w:rsid w:val="002B7CD0"/>
    <w:rsid w:val="002C28A3"/>
    <w:rsid w:val="002C2C55"/>
    <w:rsid w:val="002C4910"/>
    <w:rsid w:val="002D0380"/>
    <w:rsid w:val="002D3683"/>
    <w:rsid w:val="002D42A4"/>
    <w:rsid w:val="002D4D60"/>
    <w:rsid w:val="002D6766"/>
    <w:rsid w:val="002D7721"/>
    <w:rsid w:val="002E71F9"/>
    <w:rsid w:val="002F67C6"/>
    <w:rsid w:val="002F7034"/>
    <w:rsid w:val="002F7FAA"/>
    <w:rsid w:val="003013FC"/>
    <w:rsid w:val="0030236E"/>
    <w:rsid w:val="003076A0"/>
    <w:rsid w:val="00310161"/>
    <w:rsid w:val="00327B87"/>
    <w:rsid w:val="00330C71"/>
    <w:rsid w:val="00333EC8"/>
    <w:rsid w:val="00351AFC"/>
    <w:rsid w:val="003532DF"/>
    <w:rsid w:val="00354975"/>
    <w:rsid w:val="00357E4E"/>
    <w:rsid w:val="003612E1"/>
    <w:rsid w:val="003628AB"/>
    <w:rsid w:val="00364070"/>
    <w:rsid w:val="00367C5A"/>
    <w:rsid w:val="003774F4"/>
    <w:rsid w:val="00377CC4"/>
    <w:rsid w:val="00384A9D"/>
    <w:rsid w:val="00391C0A"/>
    <w:rsid w:val="003A4AF8"/>
    <w:rsid w:val="003A7AE7"/>
    <w:rsid w:val="003B0197"/>
    <w:rsid w:val="003B46F2"/>
    <w:rsid w:val="003B5FE9"/>
    <w:rsid w:val="003C2009"/>
    <w:rsid w:val="003C4B25"/>
    <w:rsid w:val="003C4FFD"/>
    <w:rsid w:val="003C5BC8"/>
    <w:rsid w:val="003D0B20"/>
    <w:rsid w:val="003D48BE"/>
    <w:rsid w:val="003D5C20"/>
    <w:rsid w:val="003E038C"/>
    <w:rsid w:val="003E30EB"/>
    <w:rsid w:val="003E73BF"/>
    <w:rsid w:val="003E7AFB"/>
    <w:rsid w:val="003F1AD5"/>
    <w:rsid w:val="003F6E05"/>
    <w:rsid w:val="004031FD"/>
    <w:rsid w:val="004051A5"/>
    <w:rsid w:val="00414AA7"/>
    <w:rsid w:val="00414BD1"/>
    <w:rsid w:val="00415CBA"/>
    <w:rsid w:val="00417B5D"/>
    <w:rsid w:val="00420502"/>
    <w:rsid w:val="0042151F"/>
    <w:rsid w:val="00421B47"/>
    <w:rsid w:val="00425878"/>
    <w:rsid w:val="00427761"/>
    <w:rsid w:val="00432B27"/>
    <w:rsid w:val="00432E7F"/>
    <w:rsid w:val="00436EB9"/>
    <w:rsid w:val="00437106"/>
    <w:rsid w:val="00445EF5"/>
    <w:rsid w:val="00451AD1"/>
    <w:rsid w:val="00451B58"/>
    <w:rsid w:val="00457480"/>
    <w:rsid w:val="0046356B"/>
    <w:rsid w:val="004711D4"/>
    <w:rsid w:val="00471FD9"/>
    <w:rsid w:val="0047240C"/>
    <w:rsid w:val="00475485"/>
    <w:rsid w:val="00481F5B"/>
    <w:rsid w:val="00482B19"/>
    <w:rsid w:val="00482BF3"/>
    <w:rsid w:val="004839F4"/>
    <w:rsid w:val="00491943"/>
    <w:rsid w:val="004A52DC"/>
    <w:rsid w:val="004B2580"/>
    <w:rsid w:val="004B294E"/>
    <w:rsid w:val="004B2FB2"/>
    <w:rsid w:val="004B7BE7"/>
    <w:rsid w:val="004C1DB4"/>
    <w:rsid w:val="004C6D7D"/>
    <w:rsid w:val="004D6EFF"/>
    <w:rsid w:val="004E2620"/>
    <w:rsid w:val="004E3B99"/>
    <w:rsid w:val="004F05B3"/>
    <w:rsid w:val="004F0C92"/>
    <w:rsid w:val="00522F35"/>
    <w:rsid w:val="00527CE7"/>
    <w:rsid w:val="00531308"/>
    <w:rsid w:val="00536065"/>
    <w:rsid w:val="00536848"/>
    <w:rsid w:val="00536BD6"/>
    <w:rsid w:val="00541C3E"/>
    <w:rsid w:val="005558FC"/>
    <w:rsid w:val="00556282"/>
    <w:rsid w:val="0055772D"/>
    <w:rsid w:val="005609B5"/>
    <w:rsid w:val="00561A13"/>
    <w:rsid w:val="00575544"/>
    <w:rsid w:val="0057555A"/>
    <w:rsid w:val="00576B5D"/>
    <w:rsid w:val="00584D9C"/>
    <w:rsid w:val="005903ED"/>
    <w:rsid w:val="00591C1B"/>
    <w:rsid w:val="005948D4"/>
    <w:rsid w:val="00597EA0"/>
    <w:rsid w:val="005A11ED"/>
    <w:rsid w:val="005A1760"/>
    <w:rsid w:val="005B0718"/>
    <w:rsid w:val="005B492E"/>
    <w:rsid w:val="005B500E"/>
    <w:rsid w:val="005C6EB0"/>
    <w:rsid w:val="005D03DE"/>
    <w:rsid w:val="005D4784"/>
    <w:rsid w:val="005E0527"/>
    <w:rsid w:val="005E3C7E"/>
    <w:rsid w:val="0060286C"/>
    <w:rsid w:val="0060305F"/>
    <w:rsid w:val="00611825"/>
    <w:rsid w:val="0062058E"/>
    <w:rsid w:val="0062266D"/>
    <w:rsid w:val="00622A8A"/>
    <w:rsid w:val="00631289"/>
    <w:rsid w:val="00634FFE"/>
    <w:rsid w:val="00636B21"/>
    <w:rsid w:val="00652B2D"/>
    <w:rsid w:val="00663762"/>
    <w:rsid w:val="00664322"/>
    <w:rsid w:val="00682B60"/>
    <w:rsid w:val="0068425C"/>
    <w:rsid w:val="00684DD8"/>
    <w:rsid w:val="00685504"/>
    <w:rsid w:val="00693231"/>
    <w:rsid w:val="006A1BCE"/>
    <w:rsid w:val="006A2C5A"/>
    <w:rsid w:val="006A55E8"/>
    <w:rsid w:val="006D1367"/>
    <w:rsid w:val="006D219A"/>
    <w:rsid w:val="006D2F58"/>
    <w:rsid w:val="006F0E49"/>
    <w:rsid w:val="006F1692"/>
    <w:rsid w:val="006F63C5"/>
    <w:rsid w:val="00700AE5"/>
    <w:rsid w:val="007022D1"/>
    <w:rsid w:val="00703B72"/>
    <w:rsid w:val="007057A3"/>
    <w:rsid w:val="007064A2"/>
    <w:rsid w:val="00713F6F"/>
    <w:rsid w:val="00715C3F"/>
    <w:rsid w:val="007162D0"/>
    <w:rsid w:val="007175F9"/>
    <w:rsid w:val="00722EDD"/>
    <w:rsid w:val="00731FC0"/>
    <w:rsid w:val="00735E32"/>
    <w:rsid w:val="00735FEC"/>
    <w:rsid w:val="00743090"/>
    <w:rsid w:val="007435E8"/>
    <w:rsid w:val="00743B0F"/>
    <w:rsid w:val="007449C2"/>
    <w:rsid w:val="00755402"/>
    <w:rsid w:val="00757BE5"/>
    <w:rsid w:val="00757CD4"/>
    <w:rsid w:val="007625CE"/>
    <w:rsid w:val="0076735D"/>
    <w:rsid w:val="00775B7D"/>
    <w:rsid w:val="00780E59"/>
    <w:rsid w:val="00782C6F"/>
    <w:rsid w:val="00792249"/>
    <w:rsid w:val="00794ACD"/>
    <w:rsid w:val="00794D99"/>
    <w:rsid w:val="007B07CE"/>
    <w:rsid w:val="007B0A2E"/>
    <w:rsid w:val="007B440E"/>
    <w:rsid w:val="007B5D03"/>
    <w:rsid w:val="007C7F94"/>
    <w:rsid w:val="007D21C3"/>
    <w:rsid w:val="007D6DA0"/>
    <w:rsid w:val="007D6FAA"/>
    <w:rsid w:val="007F5217"/>
    <w:rsid w:val="007F74FB"/>
    <w:rsid w:val="00802496"/>
    <w:rsid w:val="008065F3"/>
    <w:rsid w:val="0081472A"/>
    <w:rsid w:val="00814B03"/>
    <w:rsid w:val="00815D98"/>
    <w:rsid w:val="00820099"/>
    <w:rsid w:val="008200F0"/>
    <w:rsid w:val="008214E7"/>
    <w:rsid w:val="008224AC"/>
    <w:rsid w:val="00822692"/>
    <w:rsid w:val="0083027C"/>
    <w:rsid w:val="00837182"/>
    <w:rsid w:val="008404F6"/>
    <w:rsid w:val="00843249"/>
    <w:rsid w:val="00846193"/>
    <w:rsid w:val="00851275"/>
    <w:rsid w:val="008516F7"/>
    <w:rsid w:val="008534C2"/>
    <w:rsid w:val="00855309"/>
    <w:rsid w:val="00863478"/>
    <w:rsid w:val="00874246"/>
    <w:rsid w:val="00875FFB"/>
    <w:rsid w:val="0087602A"/>
    <w:rsid w:val="008760EC"/>
    <w:rsid w:val="00877249"/>
    <w:rsid w:val="00881FDB"/>
    <w:rsid w:val="00885222"/>
    <w:rsid w:val="00892C55"/>
    <w:rsid w:val="00892FD1"/>
    <w:rsid w:val="008A38AA"/>
    <w:rsid w:val="008A3FCE"/>
    <w:rsid w:val="008A4926"/>
    <w:rsid w:val="008A4AF9"/>
    <w:rsid w:val="008B1335"/>
    <w:rsid w:val="008B31A0"/>
    <w:rsid w:val="008B7F55"/>
    <w:rsid w:val="008C0945"/>
    <w:rsid w:val="008C2FF3"/>
    <w:rsid w:val="008D4C23"/>
    <w:rsid w:val="008D5B4D"/>
    <w:rsid w:val="008D6F7E"/>
    <w:rsid w:val="008E0ED6"/>
    <w:rsid w:val="008E1DC9"/>
    <w:rsid w:val="008E29FD"/>
    <w:rsid w:val="008E5989"/>
    <w:rsid w:val="008E68D3"/>
    <w:rsid w:val="00900A3C"/>
    <w:rsid w:val="00904CAE"/>
    <w:rsid w:val="00910660"/>
    <w:rsid w:val="009154EC"/>
    <w:rsid w:val="00915A5E"/>
    <w:rsid w:val="0091644E"/>
    <w:rsid w:val="00917F04"/>
    <w:rsid w:val="009200BA"/>
    <w:rsid w:val="0092666A"/>
    <w:rsid w:val="009345DF"/>
    <w:rsid w:val="00940EA6"/>
    <w:rsid w:val="00941EC0"/>
    <w:rsid w:val="009454E8"/>
    <w:rsid w:val="0095008A"/>
    <w:rsid w:val="00953BF5"/>
    <w:rsid w:val="00954F17"/>
    <w:rsid w:val="00956C47"/>
    <w:rsid w:val="00957DD9"/>
    <w:rsid w:val="00962382"/>
    <w:rsid w:val="0097481E"/>
    <w:rsid w:val="00976454"/>
    <w:rsid w:val="00981D78"/>
    <w:rsid w:val="009859EE"/>
    <w:rsid w:val="00986C2E"/>
    <w:rsid w:val="00987A83"/>
    <w:rsid w:val="009A2DBD"/>
    <w:rsid w:val="009B4EF9"/>
    <w:rsid w:val="009B58BF"/>
    <w:rsid w:val="009C16A5"/>
    <w:rsid w:val="009D3339"/>
    <w:rsid w:val="009D5A93"/>
    <w:rsid w:val="009E2C3D"/>
    <w:rsid w:val="009E6348"/>
    <w:rsid w:val="009F0215"/>
    <w:rsid w:val="009F11D8"/>
    <w:rsid w:val="009F2B2B"/>
    <w:rsid w:val="009F5A1C"/>
    <w:rsid w:val="00A034B4"/>
    <w:rsid w:val="00A03EDD"/>
    <w:rsid w:val="00A117B8"/>
    <w:rsid w:val="00A15CA6"/>
    <w:rsid w:val="00A21B55"/>
    <w:rsid w:val="00A26107"/>
    <w:rsid w:val="00A26D18"/>
    <w:rsid w:val="00A33166"/>
    <w:rsid w:val="00A37420"/>
    <w:rsid w:val="00A40A44"/>
    <w:rsid w:val="00A41C0C"/>
    <w:rsid w:val="00A43323"/>
    <w:rsid w:val="00A52F81"/>
    <w:rsid w:val="00A5712F"/>
    <w:rsid w:val="00A619F5"/>
    <w:rsid w:val="00A64A88"/>
    <w:rsid w:val="00A70D23"/>
    <w:rsid w:val="00A71D69"/>
    <w:rsid w:val="00A725D3"/>
    <w:rsid w:val="00A75DA0"/>
    <w:rsid w:val="00A8365C"/>
    <w:rsid w:val="00A8371B"/>
    <w:rsid w:val="00A83F7C"/>
    <w:rsid w:val="00A86011"/>
    <w:rsid w:val="00A93D9F"/>
    <w:rsid w:val="00A94F26"/>
    <w:rsid w:val="00A9532C"/>
    <w:rsid w:val="00A96720"/>
    <w:rsid w:val="00A97FBF"/>
    <w:rsid w:val="00AA12A2"/>
    <w:rsid w:val="00AA1AF4"/>
    <w:rsid w:val="00AA46E7"/>
    <w:rsid w:val="00AA5BDC"/>
    <w:rsid w:val="00AB2BDE"/>
    <w:rsid w:val="00AB3429"/>
    <w:rsid w:val="00AB3CFD"/>
    <w:rsid w:val="00AB6E91"/>
    <w:rsid w:val="00AC0EF5"/>
    <w:rsid w:val="00AC6D49"/>
    <w:rsid w:val="00AC7EB3"/>
    <w:rsid w:val="00AD50B9"/>
    <w:rsid w:val="00AD5A7C"/>
    <w:rsid w:val="00AD79DD"/>
    <w:rsid w:val="00AE06B3"/>
    <w:rsid w:val="00AE0E2B"/>
    <w:rsid w:val="00AE2A5C"/>
    <w:rsid w:val="00AE2F87"/>
    <w:rsid w:val="00AF0302"/>
    <w:rsid w:val="00AF0539"/>
    <w:rsid w:val="00AF1DAA"/>
    <w:rsid w:val="00B03D8D"/>
    <w:rsid w:val="00B04E2A"/>
    <w:rsid w:val="00B0501D"/>
    <w:rsid w:val="00B05D3D"/>
    <w:rsid w:val="00B06B26"/>
    <w:rsid w:val="00B10393"/>
    <w:rsid w:val="00B105BB"/>
    <w:rsid w:val="00B12719"/>
    <w:rsid w:val="00B12FFD"/>
    <w:rsid w:val="00B15135"/>
    <w:rsid w:val="00B16E87"/>
    <w:rsid w:val="00B20729"/>
    <w:rsid w:val="00B21B9A"/>
    <w:rsid w:val="00B23F24"/>
    <w:rsid w:val="00B2431B"/>
    <w:rsid w:val="00B25C5C"/>
    <w:rsid w:val="00B3529B"/>
    <w:rsid w:val="00B35A5E"/>
    <w:rsid w:val="00B4272F"/>
    <w:rsid w:val="00B50D6E"/>
    <w:rsid w:val="00B55719"/>
    <w:rsid w:val="00B60826"/>
    <w:rsid w:val="00B6585F"/>
    <w:rsid w:val="00B74803"/>
    <w:rsid w:val="00B75A0E"/>
    <w:rsid w:val="00B854DF"/>
    <w:rsid w:val="00B8581F"/>
    <w:rsid w:val="00B90339"/>
    <w:rsid w:val="00B91032"/>
    <w:rsid w:val="00B934F4"/>
    <w:rsid w:val="00B936D1"/>
    <w:rsid w:val="00B956B0"/>
    <w:rsid w:val="00BA09A3"/>
    <w:rsid w:val="00BA0CF0"/>
    <w:rsid w:val="00BA0D28"/>
    <w:rsid w:val="00BA231C"/>
    <w:rsid w:val="00BB1216"/>
    <w:rsid w:val="00BB1D49"/>
    <w:rsid w:val="00BC4636"/>
    <w:rsid w:val="00BC4AB3"/>
    <w:rsid w:val="00BC61CD"/>
    <w:rsid w:val="00BD4ADA"/>
    <w:rsid w:val="00BD4EBD"/>
    <w:rsid w:val="00BD6CF1"/>
    <w:rsid w:val="00BE1DA2"/>
    <w:rsid w:val="00BE4161"/>
    <w:rsid w:val="00BE4500"/>
    <w:rsid w:val="00BE6857"/>
    <w:rsid w:val="00BF2017"/>
    <w:rsid w:val="00BF25D9"/>
    <w:rsid w:val="00BF3434"/>
    <w:rsid w:val="00BF6D08"/>
    <w:rsid w:val="00BF6E3A"/>
    <w:rsid w:val="00C012BC"/>
    <w:rsid w:val="00C05507"/>
    <w:rsid w:val="00C11BE7"/>
    <w:rsid w:val="00C12E18"/>
    <w:rsid w:val="00C139B5"/>
    <w:rsid w:val="00C2615A"/>
    <w:rsid w:val="00C30741"/>
    <w:rsid w:val="00C34185"/>
    <w:rsid w:val="00C401E5"/>
    <w:rsid w:val="00C41527"/>
    <w:rsid w:val="00C44931"/>
    <w:rsid w:val="00C4768E"/>
    <w:rsid w:val="00C53B0B"/>
    <w:rsid w:val="00C54756"/>
    <w:rsid w:val="00C56B5B"/>
    <w:rsid w:val="00C575C2"/>
    <w:rsid w:val="00C60D81"/>
    <w:rsid w:val="00C6327C"/>
    <w:rsid w:val="00C65D60"/>
    <w:rsid w:val="00C75170"/>
    <w:rsid w:val="00C847DA"/>
    <w:rsid w:val="00C91B28"/>
    <w:rsid w:val="00C93336"/>
    <w:rsid w:val="00C93568"/>
    <w:rsid w:val="00C93CA1"/>
    <w:rsid w:val="00C97584"/>
    <w:rsid w:val="00CB6FA8"/>
    <w:rsid w:val="00CC016B"/>
    <w:rsid w:val="00CC4914"/>
    <w:rsid w:val="00CD763A"/>
    <w:rsid w:val="00CD7A3B"/>
    <w:rsid w:val="00CE4D1E"/>
    <w:rsid w:val="00CF2600"/>
    <w:rsid w:val="00D0281B"/>
    <w:rsid w:val="00D040E4"/>
    <w:rsid w:val="00D154AA"/>
    <w:rsid w:val="00D173C2"/>
    <w:rsid w:val="00D178F1"/>
    <w:rsid w:val="00D25E22"/>
    <w:rsid w:val="00D26CAC"/>
    <w:rsid w:val="00D312CA"/>
    <w:rsid w:val="00D4541D"/>
    <w:rsid w:val="00D46D58"/>
    <w:rsid w:val="00D53DCE"/>
    <w:rsid w:val="00D54177"/>
    <w:rsid w:val="00D65253"/>
    <w:rsid w:val="00D66F81"/>
    <w:rsid w:val="00D744E3"/>
    <w:rsid w:val="00D746A3"/>
    <w:rsid w:val="00D74E5D"/>
    <w:rsid w:val="00D832CE"/>
    <w:rsid w:val="00D83560"/>
    <w:rsid w:val="00D83F90"/>
    <w:rsid w:val="00D84FB7"/>
    <w:rsid w:val="00D92874"/>
    <w:rsid w:val="00D93259"/>
    <w:rsid w:val="00D93654"/>
    <w:rsid w:val="00D95B84"/>
    <w:rsid w:val="00D970A4"/>
    <w:rsid w:val="00DA0B88"/>
    <w:rsid w:val="00DA4CF0"/>
    <w:rsid w:val="00DA6627"/>
    <w:rsid w:val="00DA6C63"/>
    <w:rsid w:val="00DA7DEB"/>
    <w:rsid w:val="00DB637C"/>
    <w:rsid w:val="00DB6C9D"/>
    <w:rsid w:val="00DB6E4A"/>
    <w:rsid w:val="00DC0217"/>
    <w:rsid w:val="00DC0E66"/>
    <w:rsid w:val="00DC170E"/>
    <w:rsid w:val="00DC450F"/>
    <w:rsid w:val="00DC6121"/>
    <w:rsid w:val="00DD3B36"/>
    <w:rsid w:val="00DD5C24"/>
    <w:rsid w:val="00DE0896"/>
    <w:rsid w:val="00DE338D"/>
    <w:rsid w:val="00DF1D8C"/>
    <w:rsid w:val="00DF4698"/>
    <w:rsid w:val="00DF4C70"/>
    <w:rsid w:val="00DF5855"/>
    <w:rsid w:val="00DF5D78"/>
    <w:rsid w:val="00E042C1"/>
    <w:rsid w:val="00E27DE4"/>
    <w:rsid w:val="00E37C65"/>
    <w:rsid w:val="00E37ED7"/>
    <w:rsid w:val="00E44672"/>
    <w:rsid w:val="00E50A0B"/>
    <w:rsid w:val="00E51BBB"/>
    <w:rsid w:val="00E51F3C"/>
    <w:rsid w:val="00E53890"/>
    <w:rsid w:val="00E56801"/>
    <w:rsid w:val="00E57F03"/>
    <w:rsid w:val="00E6145B"/>
    <w:rsid w:val="00E62516"/>
    <w:rsid w:val="00E65081"/>
    <w:rsid w:val="00E76272"/>
    <w:rsid w:val="00E80006"/>
    <w:rsid w:val="00E816D2"/>
    <w:rsid w:val="00E81999"/>
    <w:rsid w:val="00E90907"/>
    <w:rsid w:val="00E93033"/>
    <w:rsid w:val="00E95BAA"/>
    <w:rsid w:val="00EB313A"/>
    <w:rsid w:val="00EB3C41"/>
    <w:rsid w:val="00EC1FA0"/>
    <w:rsid w:val="00EC3CBB"/>
    <w:rsid w:val="00EC4CD2"/>
    <w:rsid w:val="00EC7CEE"/>
    <w:rsid w:val="00ED0C05"/>
    <w:rsid w:val="00EE122D"/>
    <w:rsid w:val="00EE78A9"/>
    <w:rsid w:val="00EF123E"/>
    <w:rsid w:val="00EF3B63"/>
    <w:rsid w:val="00EF47BC"/>
    <w:rsid w:val="00EF52D9"/>
    <w:rsid w:val="00EF54AF"/>
    <w:rsid w:val="00F00885"/>
    <w:rsid w:val="00F044D3"/>
    <w:rsid w:val="00F05CC2"/>
    <w:rsid w:val="00F10CB2"/>
    <w:rsid w:val="00F13834"/>
    <w:rsid w:val="00F1499B"/>
    <w:rsid w:val="00F151ED"/>
    <w:rsid w:val="00F15571"/>
    <w:rsid w:val="00F163EF"/>
    <w:rsid w:val="00F246A8"/>
    <w:rsid w:val="00F276CB"/>
    <w:rsid w:val="00F30141"/>
    <w:rsid w:val="00F51782"/>
    <w:rsid w:val="00F676B4"/>
    <w:rsid w:val="00F67840"/>
    <w:rsid w:val="00F7177A"/>
    <w:rsid w:val="00F71B5A"/>
    <w:rsid w:val="00F75B9E"/>
    <w:rsid w:val="00F8269A"/>
    <w:rsid w:val="00F83E45"/>
    <w:rsid w:val="00F8640F"/>
    <w:rsid w:val="00F876B0"/>
    <w:rsid w:val="00F928EA"/>
    <w:rsid w:val="00F96066"/>
    <w:rsid w:val="00FA04B4"/>
    <w:rsid w:val="00FA1AD3"/>
    <w:rsid w:val="00FA2C06"/>
    <w:rsid w:val="00FB0EBA"/>
    <w:rsid w:val="00FB0F1D"/>
    <w:rsid w:val="00FB382D"/>
    <w:rsid w:val="00FB5E96"/>
    <w:rsid w:val="00FC41B9"/>
    <w:rsid w:val="00FC4692"/>
    <w:rsid w:val="00FC476A"/>
    <w:rsid w:val="00FC5C32"/>
    <w:rsid w:val="00FC6B30"/>
    <w:rsid w:val="00FD0DA4"/>
    <w:rsid w:val="00FD4A49"/>
    <w:rsid w:val="00FD62B8"/>
    <w:rsid w:val="00FE3CF0"/>
    <w:rsid w:val="00FE3FC7"/>
    <w:rsid w:val="00FF7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B00AFCB-0CD6-4FF2-98D6-47D187A24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5BB"/>
    <w:pPr>
      <w:spacing w:after="0"/>
      <w:ind w:firstLine="284"/>
    </w:pPr>
    <w:rPr>
      <w:rFonts w:ascii="Cambria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2780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C2780"/>
  </w:style>
  <w:style w:type="paragraph" w:styleId="a5">
    <w:name w:val="footer"/>
    <w:basedOn w:val="a"/>
    <w:link w:val="a6"/>
    <w:unhideWhenUsed/>
    <w:rsid w:val="001C278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rsid w:val="001C2780"/>
  </w:style>
  <w:style w:type="character" w:styleId="a7">
    <w:name w:val="Hyperlink"/>
    <w:basedOn w:val="a0"/>
    <w:unhideWhenUsed/>
    <w:rsid w:val="00C65D60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371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7106"/>
    <w:rPr>
      <w:rFonts w:ascii="Tahoma" w:hAnsi="Tahoma" w:cs="Tahoma"/>
      <w:sz w:val="16"/>
      <w:szCs w:val="16"/>
    </w:rPr>
  </w:style>
  <w:style w:type="paragraph" w:styleId="aa">
    <w:name w:val="No Spacing"/>
    <w:uiPriority w:val="99"/>
    <w:qFormat/>
    <w:rsid w:val="00183F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://www.&#1072;&#1083;&#1100;&#1087;&#1080;&#1085;&#1072;72.&#1088;&#1092;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lpina72@ya.ru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3.jpeg"/><Relationship Id="rId5" Type="http://schemas.openxmlformats.org/officeDocument/2006/relationships/image" Target="media/image6.png"/><Relationship Id="rId15" Type="http://schemas.openxmlformats.org/officeDocument/2006/relationships/image" Target="media/image9.jpeg"/><Relationship Id="rId10" Type="http://schemas.openxmlformats.org/officeDocument/2006/relationships/image" Target="media/image12.png"/><Relationship Id="rId4" Type="http://schemas.openxmlformats.org/officeDocument/2006/relationships/image" Target="media/image5.jpe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alpina72@ya.ru" TargetMode="External"/><Relationship Id="rId2" Type="http://schemas.openxmlformats.org/officeDocument/2006/relationships/hyperlink" Target="mailto:alpina72@ya.ru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ropbox\&#1041;&#1083;&#1072;&#1085;&#1082;&#1080;\1%20&#1060;&#1041;%20&#1040;&#1083;&#1100;&#1087;&#1080;&#1085;&#1072;72%20&#1089;%2015%20&#1084;&#1072;&#1103;%202017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 ФБ Альпина72 с 15 мая 2017.dotx</Template>
  <TotalTime>3</TotalTime>
  <Pages>1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Лутцев</dc:creator>
  <cp:keywords/>
  <dc:description/>
  <cp:lastModifiedBy>Алексей Лутцев</cp:lastModifiedBy>
  <cp:revision>2</cp:revision>
  <cp:lastPrinted>2017-05-16T01:05:00Z</cp:lastPrinted>
  <dcterms:created xsi:type="dcterms:W3CDTF">2017-05-16T01:02:00Z</dcterms:created>
  <dcterms:modified xsi:type="dcterms:W3CDTF">2017-05-16T01:06:00Z</dcterms:modified>
</cp:coreProperties>
</file>